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933F72" w14:textId="77777777" w:rsidR="00293710" w:rsidRPr="00B861DF" w:rsidRDefault="0003283B" w:rsidP="00B861DF">
      <w:pPr>
        <w:rPr>
          <w:rFonts w:ascii="Arial" w:hAnsi="Arial"/>
          <w:b/>
          <w:bCs/>
        </w:rPr>
      </w:pPr>
      <w:r w:rsidRPr="00B861DF">
        <w:rPr>
          <w:rFonts w:ascii="Arial" w:hAnsi="Arial"/>
          <w:noProof/>
        </w:rPr>
        <w:drawing>
          <wp:anchor distT="0" distB="0" distL="114300" distR="114300" simplePos="0" relativeHeight="251658240" behindDoc="1" locked="0" layoutInCell="1" allowOverlap="1" wp14:anchorId="58321611" wp14:editId="148574A7">
            <wp:simplePos x="0" y="0"/>
            <wp:positionH relativeFrom="column">
              <wp:posOffset>-137160</wp:posOffset>
            </wp:positionH>
            <wp:positionV relativeFrom="paragraph">
              <wp:posOffset>-454025</wp:posOffset>
            </wp:positionV>
            <wp:extent cx="6297295" cy="2393950"/>
            <wp:effectExtent l="0" t="0" r="0" b="0"/>
            <wp:wrapNone/>
            <wp:docPr id="8" name="Bild 8" descr="brief-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rief-banner"/>
                    <pic:cNvPicPr>
                      <a:picLocks noChangeAspect="1" noChangeArrowheads="1"/>
                    </pic:cNvPicPr>
                  </pic:nvPicPr>
                  <pic:blipFill>
                    <a:blip r:embed="rId8"/>
                    <a:srcRect/>
                    <a:stretch>
                      <a:fillRect/>
                    </a:stretch>
                  </pic:blipFill>
                  <pic:spPr bwMode="auto">
                    <a:xfrm>
                      <a:off x="0" y="0"/>
                      <a:ext cx="6297295" cy="2393950"/>
                    </a:xfrm>
                    <a:prstGeom prst="rect">
                      <a:avLst/>
                    </a:prstGeom>
                    <a:noFill/>
                  </pic:spPr>
                </pic:pic>
              </a:graphicData>
            </a:graphic>
          </wp:anchor>
        </w:drawing>
      </w:r>
    </w:p>
    <w:p w14:paraId="53F5DDDE" w14:textId="77777777" w:rsidR="00293710" w:rsidRPr="00B861DF" w:rsidRDefault="00293710" w:rsidP="00B861DF">
      <w:pPr>
        <w:rPr>
          <w:rFonts w:ascii="Arial" w:hAnsi="Arial"/>
          <w:b/>
          <w:bCs/>
        </w:rPr>
      </w:pPr>
    </w:p>
    <w:p w14:paraId="1A4D653E" w14:textId="77777777" w:rsidR="00B337C4" w:rsidRPr="00B861DF" w:rsidRDefault="00B337C4" w:rsidP="00B861DF">
      <w:pPr>
        <w:rPr>
          <w:rFonts w:ascii="Arial" w:hAnsi="Arial"/>
          <w:b/>
          <w:bCs/>
        </w:rPr>
      </w:pPr>
    </w:p>
    <w:p w14:paraId="2631BBF7" w14:textId="77777777" w:rsidR="00E24EF4" w:rsidRPr="00B861DF" w:rsidRDefault="00E24EF4" w:rsidP="00B861DF">
      <w:pPr>
        <w:rPr>
          <w:rFonts w:ascii="Arial" w:hAnsi="Arial"/>
          <w:b/>
          <w:bCs/>
        </w:rPr>
      </w:pPr>
    </w:p>
    <w:p w14:paraId="5D04AE4C" w14:textId="77777777" w:rsidR="00E24EF4" w:rsidRPr="00B861DF" w:rsidRDefault="00E24EF4" w:rsidP="00B861DF">
      <w:pPr>
        <w:rPr>
          <w:rFonts w:ascii="Arial" w:hAnsi="Arial"/>
          <w:b/>
          <w:bCs/>
        </w:rPr>
      </w:pPr>
    </w:p>
    <w:p w14:paraId="179F82F6" w14:textId="77777777" w:rsidR="00E24EF4" w:rsidRPr="00B861DF" w:rsidRDefault="00E24EF4" w:rsidP="00B861DF">
      <w:pPr>
        <w:rPr>
          <w:rFonts w:ascii="Arial" w:hAnsi="Arial"/>
          <w:b/>
          <w:bCs/>
        </w:rPr>
      </w:pPr>
    </w:p>
    <w:p w14:paraId="5D6FD9AD" w14:textId="77777777" w:rsidR="00E24EF4" w:rsidRPr="00B861DF" w:rsidRDefault="00E24EF4" w:rsidP="00B861DF">
      <w:pPr>
        <w:rPr>
          <w:rFonts w:ascii="Arial" w:hAnsi="Arial"/>
          <w:b/>
          <w:bCs/>
        </w:rPr>
      </w:pPr>
    </w:p>
    <w:p w14:paraId="26FEB889" w14:textId="77777777" w:rsidR="00E24EF4" w:rsidRPr="00B861DF" w:rsidRDefault="00E24EF4" w:rsidP="00B861DF">
      <w:pPr>
        <w:rPr>
          <w:rFonts w:ascii="Arial" w:hAnsi="Arial"/>
          <w:b/>
          <w:bCs/>
        </w:rPr>
      </w:pPr>
    </w:p>
    <w:p w14:paraId="14FA2ED2" w14:textId="77777777" w:rsidR="0003283B" w:rsidRPr="00B861DF" w:rsidRDefault="0003283B" w:rsidP="00B861DF">
      <w:pPr>
        <w:rPr>
          <w:rFonts w:ascii="Arial" w:hAnsi="Arial"/>
          <w:b/>
          <w:bCs/>
        </w:rPr>
      </w:pPr>
    </w:p>
    <w:p w14:paraId="5CE2F9F7" w14:textId="77777777" w:rsidR="0003283B" w:rsidRPr="00B861DF" w:rsidRDefault="0003283B" w:rsidP="00B861DF">
      <w:pPr>
        <w:rPr>
          <w:rFonts w:ascii="Arial" w:hAnsi="Arial"/>
          <w:b/>
          <w:bCs/>
        </w:rPr>
      </w:pPr>
    </w:p>
    <w:p w14:paraId="0A9C641B" w14:textId="77777777" w:rsidR="0003283B" w:rsidRPr="00B861DF" w:rsidRDefault="0003283B" w:rsidP="00B861DF">
      <w:pPr>
        <w:rPr>
          <w:rFonts w:ascii="Arial" w:hAnsi="Arial"/>
          <w:b/>
          <w:bCs/>
        </w:rPr>
      </w:pPr>
    </w:p>
    <w:p w14:paraId="2CB91E73" w14:textId="77777777" w:rsidR="0003283B" w:rsidRPr="00B861DF" w:rsidRDefault="003A27A5" w:rsidP="00B861DF">
      <w:pPr>
        <w:rPr>
          <w:rFonts w:ascii="Arial" w:hAnsi="Arial"/>
          <w:b/>
          <w:bCs/>
        </w:rPr>
      </w:pPr>
      <w:r w:rsidRPr="00B861DF">
        <w:rPr>
          <w:rFonts w:ascii="Arial" w:hAnsi="Arial"/>
          <w:b/>
          <w:bCs/>
        </w:rPr>
        <w:t>Pressemitteilung</w:t>
      </w:r>
    </w:p>
    <w:p w14:paraId="54D1F5EC" w14:textId="7535FE96" w:rsidR="0003283B" w:rsidRPr="00B861DF" w:rsidRDefault="00F03359" w:rsidP="00B861DF">
      <w:pPr>
        <w:tabs>
          <w:tab w:val="right" w:pos="9498"/>
        </w:tabs>
        <w:rPr>
          <w:rFonts w:ascii="Arial" w:hAnsi="Arial"/>
          <w:bCs/>
        </w:rPr>
      </w:pPr>
      <w:r w:rsidRPr="00B861DF">
        <w:rPr>
          <w:rFonts w:ascii="Arial" w:hAnsi="Arial"/>
          <w:bCs/>
        </w:rPr>
        <w:t xml:space="preserve">Ulm, </w:t>
      </w:r>
      <w:r w:rsidR="0063012D">
        <w:rPr>
          <w:rFonts w:ascii="Arial" w:hAnsi="Arial"/>
          <w:bCs/>
        </w:rPr>
        <w:t>10</w:t>
      </w:r>
      <w:bookmarkStart w:id="0" w:name="_GoBack"/>
      <w:bookmarkEnd w:id="0"/>
      <w:r w:rsidR="0003283B" w:rsidRPr="00B861DF">
        <w:rPr>
          <w:rFonts w:ascii="Arial" w:hAnsi="Arial"/>
          <w:bCs/>
        </w:rPr>
        <w:t>.04.2017</w:t>
      </w:r>
    </w:p>
    <w:p w14:paraId="15D437E7" w14:textId="77777777" w:rsidR="00E24EF4" w:rsidRPr="00B861DF" w:rsidRDefault="00E24EF4" w:rsidP="00B861DF">
      <w:pPr>
        <w:tabs>
          <w:tab w:val="right" w:pos="9498"/>
        </w:tabs>
        <w:rPr>
          <w:rFonts w:ascii="Arial" w:hAnsi="Arial"/>
          <w:bCs/>
          <w:sz w:val="28"/>
          <w:szCs w:val="28"/>
        </w:rPr>
      </w:pPr>
    </w:p>
    <w:p w14:paraId="0971523E" w14:textId="77777777" w:rsidR="0003283B" w:rsidRPr="00B861DF" w:rsidRDefault="0003283B" w:rsidP="00B861DF">
      <w:pPr>
        <w:rPr>
          <w:rFonts w:ascii="Arial" w:hAnsi="Arial"/>
          <w:b/>
          <w:bCs/>
          <w:sz w:val="28"/>
          <w:szCs w:val="28"/>
        </w:rPr>
      </w:pPr>
      <w:r w:rsidRPr="00B861DF">
        <w:rPr>
          <w:rFonts w:ascii="Arial" w:hAnsi="Arial"/>
          <w:b/>
          <w:bCs/>
          <w:sz w:val="28"/>
          <w:szCs w:val="28"/>
        </w:rPr>
        <w:t>Treff Y Media: The only way is up(rise)</w:t>
      </w:r>
    </w:p>
    <w:p w14:paraId="5B6CC646" w14:textId="77777777" w:rsidR="0003283B" w:rsidRPr="00B861DF" w:rsidRDefault="0003283B" w:rsidP="00B861DF">
      <w:pPr>
        <w:rPr>
          <w:rFonts w:ascii="Arial" w:hAnsi="Arial"/>
          <w:bCs/>
          <w:sz w:val="24"/>
          <w:szCs w:val="24"/>
        </w:rPr>
      </w:pPr>
      <w:r w:rsidRPr="00B861DF">
        <w:rPr>
          <w:rFonts w:ascii="Arial" w:hAnsi="Arial"/>
          <w:bCs/>
          <w:sz w:val="24"/>
          <w:szCs w:val="24"/>
        </w:rPr>
        <w:t>Was war, was noch kommt und wie es weitergeht</w:t>
      </w:r>
    </w:p>
    <w:p w14:paraId="76FF5CA5" w14:textId="77777777" w:rsidR="0003283B" w:rsidRPr="00B861DF" w:rsidRDefault="0003283B" w:rsidP="00B861DF">
      <w:pPr>
        <w:rPr>
          <w:rFonts w:ascii="Arial" w:hAnsi="Arial"/>
          <w:bCs/>
        </w:rPr>
      </w:pPr>
    </w:p>
    <w:p w14:paraId="3D921164" w14:textId="77777777" w:rsidR="00560C45" w:rsidRPr="00B861DF" w:rsidRDefault="0003283B" w:rsidP="00B861DF">
      <w:pPr>
        <w:ind w:right="-2"/>
        <w:rPr>
          <w:rFonts w:ascii="Arial" w:hAnsi="Arial"/>
          <w:b/>
          <w:bCs/>
        </w:rPr>
      </w:pPr>
      <w:r w:rsidRPr="00B861DF">
        <w:rPr>
          <w:rFonts w:ascii="Arial" w:hAnsi="Arial"/>
          <w:b/>
          <w:bCs/>
        </w:rPr>
        <w:t xml:space="preserve">Seit September 2016 können sich medieninteressierte Jugendliche im Rahmen des Ulmer Treff Y Media mit Medienmachern austauschen und Kontakte knüpfen. Nach einen halben Jahr Treffs und Ausfahrten startet das Projekt richtig durch: Im inzwischen achten Treff referiert Daniel </w:t>
      </w:r>
      <w:r w:rsidR="00D02FCF" w:rsidRPr="00B861DF">
        <w:rPr>
          <w:rFonts w:ascii="Arial" w:hAnsi="Arial"/>
          <w:b/>
          <w:bCs/>
        </w:rPr>
        <w:t xml:space="preserve">M. </w:t>
      </w:r>
      <w:r w:rsidRPr="00B861DF">
        <w:rPr>
          <w:rFonts w:ascii="Arial" w:hAnsi="Arial"/>
          <w:b/>
          <w:bCs/>
        </w:rPr>
        <w:t>Grafberger am 11. April 2017 um 18 Uhr zu den Themen „Fotografie und Redaktionsarbeit“ und greift dabei auf seine Erfahrung aus seiner Arbeit als Foto</w:t>
      </w:r>
      <w:r w:rsidR="00D02FCF" w:rsidRPr="00B861DF">
        <w:rPr>
          <w:rFonts w:ascii="Arial" w:hAnsi="Arial"/>
          <w:b/>
          <w:bCs/>
        </w:rPr>
        <w:t xml:space="preserve">graf für das Ulmer Zelt und </w:t>
      </w:r>
      <w:r w:rsidRPr="00B861DF">
        <w:rPr>
          <w:rFonts w:ascii="Arial" w:hAnsi="Arial"/>
          <w:b/>
          <w:bCs/>
        </w:rPr>
        <w:t xml:space="preserve">Redaktionsleiter des </w:t>
      </w:r>
      <w:r w:rsidR="005F4ED7" w:rsidRPr="00B861DF">
        <w:rPr>
          <w:rFonts w:ascii="Arial" w:hAnsi="Arial"/>
          <w:b/>
          <w:bCs/>
        </w:rPr>
        <w:t>„</w:t>
      </w:r>
      <w:r w:rsidRPr="00B861DF">
        <w:rPr>
          <w:rFonts w:ascii="Arial" w:hAnsi="Arial"/>
          <w:b/>
          <w:bCs/>
        </w:rPr>
        <w:t>SpaZz</w:t>
      </w:r>
      <w:r w:rsidR="005F4ED7" w:rsidRPr="00B861DF">
        <w:rPr>
          <w:rFonts w:ascii="Arial" w:hAnsi="Arial"/>
          <w:b/>
          <w:bCs/>
        </w:rPr>
        <w:t>“-</w:t>
      </w:r>
      <w:r w:rsidRPr="00B861DF">
        <w:rPr>
          <w:rFonts w:ascii="Arial" w:hAnsi="Arial"/>
          <w:b/>
          <w:bCs/>
        </w:rPr>
        <w:t>Magazins zurück. Beim Workcamp am 13. und 14. Mai 2017 können die Teilnehmer an der Ulmer Volkshochschule ganzt</w:t>
      </w:r>
      <w:r w:rsidR="005F4ED7" w:rsidRPr="00B861DF">
        <w:rPr>
          <w:rFonts w:ascii="Arial" w:hAnsi="Arial"/>
          <w:b/>
          <w:bCs/>
        </w:rPr>
        <w:t>ägig in Workshops und Vorträgen unter anderem</w:t>
      </w:r>
      <w:r w:rsidR="00BF35A2" w:rsidRPr="00B861DF">
        <w:rPr>
          <w:rFonts w:ascii="Arial" w:hAnsi="Arial"/>
          <w:b/>
          <w:bCs/>
        </w:rPr>
        <w:t xml:space="preserve"> </w:t>
      </w:r>
      <w:r w:rsidRPr="00B861DF">
        <w:rPr>
          <w:rFonts w:ascii="Arial" w:hAnsi="Arial"/>
          <w:b/>
          <w:bCs/>
        </w:rPr>
        <w:t xml:space="preserve">mit Sarah Händel von </w:t>
      </w:r>
      <w:r w:rsidR="005F4ED7" w:rsidRPr="00B861DF">
        <w:rPr>
          <w:rFonts w:ascii="Arial" w:hAnsi="Arial"/>
          <w:b/>
          <w:bCs/>
        </w:rPr>
        <w:t>„</w:t>
      </w:r>
      <w:r w:rsidR="00BF35A2" w:rsidRPr="00B861DF">
        <w:rPr>
          <w:rFonts w:ascii="Arial" w:hAnsi="Arial"/>
          <w:b/>
          <w:bCs/>
        </w:rPr>
        <w:t>Mehr Demokratie e.V. Baden-Württemberg</w:t>
      </w:r>
      <w:r w:rsidR="005F4ED7" w:rsidRPr="00B861DF">
        <w:rPr>
          <w:rFonts w:ascii="Arial" w:hAnsi="Arial"/>
          <w:b/>
          <w:bCs/>
        </w:rPr>
        <w:t>“</w:t>
      </w:r>
      <w:r w:rsidR="00BF35A2" w:rsidRPr="00B861DF">
        <w:rPr>
          <w:rFonts w:ascii="Arial" w:hAnsi="Arial"/>
          <w:b/>
          <w:bCs/>
        </w:rPr>
        <w:t xml:space="preserve"> </w:t>
      </w:r>
      <w:r w:rsidRPr="00B861DF">
        <w:rPr>
          <w:rFonts w:ascii="Arial" w:hAnsi="Arial"/>
          <w:b/>
          <w:bCs/>
        </w:rPr>
        <w:t>eine eigene politische Kampagne gestalten oder bei</w:t>
      </w:r>
      <w:r w:rsidR="00276C43" w:rsidRPr="00B861DF">
        <w:rPr>
          <w:rFonts w:ascii="Arial" w:hAnsi="Arial"/>
          <w:b/>
          <w:bCs/>
        </w:rPr>
        <w:t xml:space="preserve"> dem Berliner</w:t>
      </w:r>
      <w:r w:rsidRPr="00B861DF">
        <w:rPr>
          <w:rFonts w:ascii="Arial" w:hAnsi="Arial"/>
          <w:b/>
          <w:bCs/>
        </w:rPr>
        <w:t xml:space="preserve"> Schauspieler und Coach Volkram Zschiesche</w:t>
      </w:r>
      <w:r w:rsidR="00BF35A2" w:rsidRPr="00B861DF">
        <w:rPr>
          <w:rFonts w:ascii="Arial" w:hAnsi="Arial"/>
          <w:b/>
          <w:bCs/>
        </w:rPr>
        <w:t xml:space="preserve"> </w:t>
      </w:r>
      <w:r w:rsidRPr="00B861DF">
        <w:rPr>
          <w:rFonts w:ascii="Arial" w:hAnsi="Arial"/>
          <w:b/>
          <w:bCs/>
        </w:rPr>
        <w:t xml:space="preserve">ins Training gehen. Phil Zinser von </w:t>
      </w:r>
      <w:r w:rsidR="005F4ED7" w:rsidRPr="00B861DF">
        <w:rPr>
          <w:rFonts w:ascii="Arial" w:hAnsi="Arial"/>
          <w:b/>
          <w:bCs/>
        </w:rPr>
        <w:t>„</w:t>
      </w:r>
      <w:r w:rsidRPr="00B861DF">
        <w:rPr>
          <w:rFonts w:ascii="Arial" w:hAnsi="Arial"/>
          <w:b/>
          <w:bCs/>
        </w:rPr>
        <w:t>inallermunde</w:t>
      </w:r>
      <w:r w:rsidR="005F4ED7" w:rsidRPr="00B861DF">
        <w:rPr>
          <w:rFonts w:ascii="Arial" w:hAnsi="Arial"/>
          <w:b/>
          <w:bCs/>
        </w:rPr>
        <w:t>“</w:t>
      </w:r>
      <w:r w:rsidRPr="00B861DF">
        <w:rPr>
          <w:rFonts w:ascii="Arial" w:hAnsi="Arial"/>
          <w:b/>
          <w:bCs/>
        </w:rPr>
        <w:t xml:space="preserve"> </w:t>
      </w:r>
      <w:r w:rsidR="00BF35A2" w:rsidRPr="00B861DF">
        <w:rPr>
          <w:rFonts w:ascii="Arial" w:hAnsi="Arial"/>
          <w:b/>
          <w:bCs/>
        </w:rPr>
        <w:t xml:space="preserve">aus Leutkirch </w:t>
      </w:r>
      <w:r w:rsidR="005F4ED7" w:rsidRPr="00B861DF">
        <w:rPr>
          <w:rFonts w:ascii="Arial" w:hAnsi="Arial"/>
          <w:b/>
          <w:bCs/>
        </w:rPr>
        <w:t>verwandelt den u</w:t>
      </w:r>
      <w:r w:rsidR="00067465" w:rsidRPr="00B861DF">
        <w:rPr>
          <w:rFonts w:ascii="Arial" w:hAnsi="Arial"/>
          <w:b/>
          <w:bCs/>
        </w:rPr>
        <w:t>nteren Saal der vh in ein Holodeck</w:t>
      </w:r>
      <w:r w:rsidRPr="00B861DF">
        <w:rPr>
          <w:rFonts w:ascii="Arial" w:hAnsi="Arial"/>
          <w:b/>
          <w:bCs/>
        </w:rPr>
        <w:t>, in dem Virtual Reality hautnah erlebt werden kann. Während der Exkursion nach Wien vom 8. bis zum 11. Juni 2017 wird sowohl im ORF Funkhaus beim Radiosender FM4 als auch bei der Nachri</w:t>
      </w:r>
      <w:r w:rsidR="00572A2F" w:rsidRPr="00B861DF">
        <w:rPr>
          <w:rFonts w:ascii="Arial" w:hAnsi="Arial"/>
          <w:b/>
          <w:bCs/>
        </w:rPr>
        <w:t>chtensendung ZIB (Zeit im Bild</w:t>
      </w:r>
      <w:r w:rsidRPr="00B861DF">
        <w:rPr>
          <w:rFonts w:ascii="Arial" w:hAnsi="Arial"/>
          <w:b/>
          <w:bCs/>
        </w:rPr>
        <w:t xml:space="preserve">) ein Blick hinter die Kulissen geworfen. Somit sind auch in den kommenden Veranstaltungen </w:t>
      </w:r>
      <w:r w:rsidR="00067465" w:rsidRPr="00B861DF">
        <w:rPr>
          <w:rFonts w:ascii="Arial" w:hAnsi="Arial"/>
          <w:b/>
          <w:bCs/>
        </w:rPr>
        <w:t>alle drei Bereiche</w:t>
      </w:r>
      <w:r w:rsidRPr="00B861DF">
        <w:rPr>
          <w:rFonts w:ascii="Arial" w:hAnsi="Arial"/>
          <w:b/>
          <w:bCs/>
        </w:rPr>
        <w:t xml:space="preserve"> vertreten, die sich der Treff Y Media auf seine </w:t>
      </w:r>
      <w:r w:rsidR="00067465" w:rsidRPr="00B861DF">
        <w:rPr>
          <w:rFonts w:ascii="Arial" w:hAnsi="Arial"/>
          <w:b/>
          <w:bCs/>
        </w:rPr>
        <w:t>Fahnen</w:t>
      </w:r>
      <w:r w:rsidRPr="00B861DF">
        <w:rPr>
          <w:rFonts w:ascii="Arial" w:hAnsi="Arial"/>
          <w:b/>
          <w:bCs/>
        </w:rPr>
        <w:t xml:space="preserve"> geschrieben hat: Medien – Journalismus – Kreativarbeit. Die Teilnahme an den Treffs, die jeden zweiten Dienstag im Monat stattfinden, ist kostenlos und unverbindlich. </w:t>
      </w:r>
      <w:r w:rsidR="00CB21B5" w:rsidRPr="00B861DF">
        <w:rPr>
          <w:rFonts w:ascii="Arial" w:hAnsi="Arial"/>
          <w:b/>
          <w:bCs/>
        </w:rPr>
        <w:t>Bei</w:t>
      </w:r>
      <w:r w:rsidRPr="00B861DF">
        <w:rPr>
          <w:rFonts w:ascii="Arial" w:hAnsi="Arial"/>
          <w:b/>
          <w:bCs/>
        </w:rPr>
        <w:t xml:space="preserve"> den Workcamps besteht die Möglichkeit, sich nur für die Vorträge anzumelden, die persönlich am meisten interessieren. Informationen rund um das Projekt sind auf der Facebookseite fb.me/treffymedia und im Projektblog auf freefm.de/projekte/treffymedia zu finden.</w:t>
      </w:r>
    </w:p>
    <w:p w14:paraId="27B1EF17" w14:textId="77777777" w:rsidR="00560C45" w:rsidRPr="00B861DF" w:rsidRDefault="00560C45" w:rsidP="00B861DF">
      <w:pPr>
        <w:rPr>
          <w:rFonts w:ascii="Arial" w:hAnsi="Arial"/>
          <w:bCs/>
        </w:rPr>
      </w:pPr>
    </w:p>
    <w:p w14:paraId="702DFCF3" w14:textId="77777777" w:rsidR="00560C45" w:rsidRPr="00B861DF" w:rsidRDefault="00560C45" w:rsidP="00B861DF">
      <w:pPr>
        <w:rPr>
          <w:rFonts w:ascii="Arial" w:hAnsi="Arial"/>
          <w:bCs/>
        </w:rPr>
      </w:pPr>
      <w:r w:rsidRPr="00B861DF">
        <w:rPr>
          <w:rFonts w:ascii="Arial" w:hAnsi="Arial"/>
          <w:bCs/>
        </w:rPr>
        <w:t>Beim Treff Y Media ist der Name Programm. Hier trifft sich die „Generation Y“ (sprich: why), um der Medienvielfalt und deren Möglichkeiten auf den Grund zu gehen – also nach dem „why?“ zu fragen. „Es geht darum, auch i</w:t>
      </w:r>
      <w:r w:rsidR="00E65979" w:rsidRPr="00B861DF">
        <w:rPr>
          <w:rFonts w:ascii="Arial" w:hAnsi="Arial"/>
          <w:bCs/>
        </w:rPr>
        <w:t>n Ulm Einblick</w:t>
      </w:r>
      <w:r w:rsidRPr="00B861DF">
        <w:rPr>
          <w:rFonts w:ascii="Arial" w:hAnsi="Arial"/>
          <w:bCs/>
        </w:rPr>
        <w:t xml:space="preserve"> in das breite Feld der Kreativmedien zu geben. Denn es ist nicht so leicht, in dieser Branche Fuß zu fassen“, erklärt Mitorganisator Dominic Köstler (19) die Idee hinter dem Projekt. Inzwischen blickt das Treff Y Media Team, bestehend aus Jugendlichen, unterstützt durch Erwachsene, auf </w:t>
      </w:r>
      <w:r w:rsidR="00F6432D" w:rsidRPr="00B861DF">
        <w:rPr>
          <w:rFonts w:ascii="Arial" w:hAnsi="Arial"/>
          <w:bCs/>
        </w:rPr>
        <w:t>sieben</w:t>
      </w:r>
      <w:r w:rsidRPr="00B861DF">
        <w:rPr>
          <w:rFonts w:ascii="Arial" w:hAnsi="Arial"/>
          <w:bCs/>
        </w:rPr>
        <w:t xml:space="preserve"> Treffs, zwei Ausfahrten sowie ein Workcamp zurück und zieht eine durchaus positive Bilanz. „Da die Teilnahme an den Treffs kostenlos und unverbindlich ist, kann jeder zu dem Referenten kommen, der ihn wirklich interessiert. </w:t>
      </w:r>
      <w:r w:rsidR="00680AB4" w:rsidRPr="00B861DF">
        <w:rPr>
          <w:rFonts w:ascii="Arial" w:hAnsi="Arial"/>
          <w:bCs/>
        </w:rPr>
        <w:t>Die</w:t>
      </w:r>
      <w:r w:rsidRPr="00B861DF">
        <w:rPr>
          <w:rFonts w:ascii="Arial" w:hAnsi="Arial"/>
          <w:bCs/>
        </w:rPr>
        <w:t xml:space="preserve"> Teilnehmerzahlen </w:t>
      </w:r>
      <w:r w:rsidR="00680AB4" w:rsidRPr="00B861DF">
        <w:rPr>
          <w:rFonts w:ascii="Arial" w:hAnsi="Arial"/>
          <w:bCs/>
        </w:rPr>
        <w:t xml:space="preserve">liegen regelmäßig </w:t>
      </w:r>
      <w:r w:rsidRPr="00B861DF">
        <w:rPr>
          <w:rFonts w:ascii="Arial" w:hAnsi="Arial"/>
          <w:bCs/>
        </w:rPr>
        <w:t>im zweistelligen Bereich</w:t>
      </w:r>
      <w:r w:rsidR="00680AB4" w:rsidRPr="00B861DF">
        <w:rPr>
          <w:rFonts w:ascii="Arial" w:hAnsi="Arial"/>
          <w:bCs/>
        </w:rPr>
        <w:t>.</w:t>
      </w:r>
      <w:r w:rsidRPr="00B861DF">
        <w:rPr>
          <w:rFonts w:ascii="Arial" w:hAnsi="Arial"/>
          <w:bCs/>
        </w:rPr>
        <w:t>“, berichtet Dominic. Auch wenn die Förderungen der Jugendstiftung Baden-Wü</w:t>
      </w:r>
      <w:r w:rsidR="00CB21B5" w:rsidRPr="00B861DF">
        <w:rPr>
          <w:rFonts w:ascii="Arial" w:hAnsi="Arial"/>
          <w:bCs/>
        </w:rPr>
        <w:t xml:space="preserve">rttemberg </w:t>
      </w:r>
      <w:r w:rsidRPr="00B861DF">
        <w:rPr>
          <w:rFonts w:ascii="Arial" w:hAnsi="Arial"/>
          <w:bCs/>
        </w:rPr>
        <w:t>und der Aktion Mensch im Oktober diesen Jahres enden, lässt sich das Treff Y Media Team nicht aufhalten. Gemäß dem Motto „Uprise“, der auch das offizielle Treff Y Media Papierschiff schmückt, gilt: Der einzige Weg führt nach oben!</w:t>
      </w:r>
    </w:p>
    <w:p w14:paraId="2F4DEDF0" w14:textId="77777777" w:rsidR="00560C45" w:rsidRPr="00B861DF" w:rsidRDefault="00560C45" w:rsidP="00B861DF">
      <w:pPr>
        <w:rPr>
          <w:rFonts w:ascii="Arial" w:hAnsi="Arial"/>
          <w:bCs/>
        </w:rPr>
      </w:pPr>
    </w:p>
    <w:p w14:paraId="5BADED2C" w14:textId="77777777" w:rsidR="00560C45" w:rsidRPr="00B861DF" w:rsidRDefault="00560C45" w:rsidP="00B861DF">
      <w:pPr>
        <w:rPr>
          <w:rFonts w:ascii="Arial" w:hAnsi="Arial"/>
          <w:b/>
          <w:bCs/>
        </w:rPr>
      </w:pPr>
      <w:r w:rsidRPr="00B861DF">
        <w:rPr>
          <w:rFonts w:ascii="Arial" w:hAnsi="Arial"/>
          <w:b/>
          <w:bCs/>
        </w:rPr>
        <w:lastRenderedPageBreak/>
        <w:t xml:space="preserve">Was war los im letzten halben Jahr? </w:t>
      </w:r>
    </w:p>
    <w:p w14:paraId="3A709AC9" w14:textId="77777777" w:rsidR="00560C45" w:rsidRPr="00B861DF" w:rsidRDefault="00560C45" w:rsidP="00B861DF">
      <w:pPr>
        <w:rPr>
          <w:rFonts w:ascii="Arial" w:hAnsi="Arial"/>
          <w:bCs/>
        </w:rPr>
      </w:pPr>
      <w:r w:rsidRPr="00B861DF">
        <w:rPr>
          <w:rFonts w:ascii="Arial" w:hAnsi="Arial"/>
          <w:bCs/>
        </w:rPr>
        <w:t>DJ T-Rex erzählte beim TREFF01 über das DJ-Leben, gab Einblicke in die Veranstaltungsbranche und reflektierte dabei kritisch, was gut bei den Teilnehmern ankam. Abseits digital</w:t>
      </w:r>
      <w:r w:rsidR="00AC0709" w:rsidRPr="00B861DF">
        <w:rPr>
          <w:rFonts w:ascii="Arial" w:hAnsi="Arial"/>
          <w:bCs/>
        </w:rPr>
        <w:t>er Medien stellte Redakteur Marc</w:t>
      </w:r>
      <w:r w:rsidRPr="00B861DF">
        <w:rPr>
          <w:rFonts w:ascii="Arial" w:hAnsi="Arial"/>
          <w:bCs/>
        </w:rPr>
        <w:t xml:space="preserve">us Golling von der Neu-Ulmer Zeitung das Highlight der </w:t>
      </w:r>
      <w:r w:rsidR="00053E31" w:rsidRPr="00B861DF">
        <w:rPr>
          <w:rFonts w:ascii="Arial" w:hAnsi="Arial"/>
          <w:bCs/>
        </w:rPr>
        <w:t>bisherigen Treffs dar. „Marc</w:t>
      </w:r>
      <w:r w:rsidRPr="00B861DF">
        <w:rPr>
          <w:rFonts w:ascii="Arial" w:hAnsi="Arial"/>
          <w:bCs/>
        </w:rPr>
        <w:t>us Golling fand ich sehr spannen</w:t>
      </w:r>
      <w:r w:rsidR="00555210" w:rsidRPr="00B861DF">
        <w:rPr>
          <w:rFonts w:ascii="Arial" w:hAnsi="Arial"/>
          <w:bCs/>
        </w:rPr>
        <w:t>d, da er den klassischen Printb</w:t>
      </w:r>
      <w:r w:rsidRPr="00B861DF">
        <w:rPr>
          <w:rFonts w:ascii="Arial" w:hAnsi="Arial"/>
          <w:bCs/>
        </w:rPr>
        <w:t>ereich beleuchtet hat. Denn auch Zeitungsjobs sind heute noch präsent und junge Leute sollten sich das anschauen</w:t>
      </w:r>
      <w:r w:rsidR="00A64E94" w:rsidRPr="00B861DF">
        <w:rPr>
          <w:rFonts w:ascii="Arial" w:hAnsi="Arial"/>
          <w:bCs/>
        </w:rPr>
        <w:t>!</w:t>
      </w:r>
      <w:r w:rsidRPr="00B861DF">
        <w:rPr>
          <w:rFonts w:ascii="Arial" w:hAnsi="Arial"/>
          <w:bCs/>
        </w:rPr>
        <w:t xml:space="preserve">“, </w:t>
      </w:r>
      <w:r w:rsidR="00A64E94" w:rsidRPr="00B861DF">
        <w:rPr>
          <w:rFonts w:ascii="Arial" w:hAnsi="Arial"/>
          <w:bCs/>
        </w:rPr>
        <w:t>sagt</w:t>
      </w:r>
      <w:r w:rsidRPr="00B861DF">
        <w:rPr>
          <w:rFonts w:ascii="Arial" w:hAnsi="Arial"/>
          <w:bCs/>
        </w:rPr>
        <w:t xml:space="preserve"> </w:t>
      </w:r>
      <w:r w:rsidR="00A64E94" w:rsidRPr="00B861DF">
        <w:rPr>
          <w:rFonts w:ascii="Arial" w:hAnsi="Arial"/>
          <w:bCs/>
        </w:rPr>
        <w:t xml:space="preserve">Mitorganisator </w:t>
      </w:r>
      <w:r w:rsidRPr="00B861DF">
        <w:rPr>
          <w:rFonts w:ascii="Arial" w:hAnsi="Arial"/>
          <w:bCs/>
        </w:rPr>
        <w:t>Samuel Rettig</w:t>
      </w:r>
      <w:r w:rsidR="00A64E94" w:rsidRPr="00B861DF">
        <w:rPr>
          <w:rFonts w:ascii="Arial" w:hAnsi="Arial"/>
          <w:bCs/>
        </w:rPr>
        <w:t xml:space="preserve"> (19)</w:t>
      </w:r>
      <w:r w:rsidRPr="00B861DF">
        <w:rPr>
          <w:rFonts w:ascii="Arial" w:hAnsi="Arial"/>
          <w:bCs/>
        </w:rPr>
        <w:t>. Die Jugend wünscht sich allerdings mehr Treffs zu</w:t>
      </w:r>
      <w:r w:rsidR="00CD1F67" w:rsidRPr="00B861DF">
        <w:rPr>
          <w:rFonts w:ascii="Arial" w:hAnsi="Arial"/>
          <w:bCs/>
        </w:rPr>
        <w:t xml:space="preserve"> Themen wie Film und Fernsehen</w:t>
      </w:r>
      <w:r w:rsidRPr="00B861DF">
        <w:rPr>
          <w:rFonts w:ascii="Arial" w:hAnsi="Arial"/>
          <w:bCs/>
        </w:rPr>
        <w:t>. Bei den Ausfahrten hingegen geht es mehr um das Entdecken als um</w:t>
      </w:r>
      <w:r w:rsidR="00926799" w:rsidRPr="00B861DF">
        <w:rPr>
          <w:rFonts w:ascii="Arial" w:hAnsi="Arial"/>
          <w:bCs/>
        </w:rPr>
        <w:t xml:space="preserve"> das Lernen und Kennenlernen: während</w:t>
      </w:r>
      <w:r w:rsidRPr="00B861DF">
        <w:rPr>
          <w:rFonts w:ascii="Arial" w:hAnsi="Arial"/>
          <w:bCs/>
        </w:rPr>
        <w:t xml:space="preserve"> der </w:t>
      </w:r>
      <w:r w:rsidR="00926799" w:rsidRPr="00B861DF">
        <w:rPr>
          <w:rFonts w:ascii="Arial" w:hAnsi="Arial"/>
          <w:bCs/>
        </w:rPr>
        <w:t>Ausf</w:t>
      </w:r>
      <w:r w:rsidRPr="00B861DF">
        <w:rPr>
          <w:rFonts w:ascii="Arial" w:hAnsi="Arial"/>
          <w:bCs/>
        </w:rPr>
        <w:t xml:space="preserve">ahrt nach Köln wurde neben der Redaktion des </w:t>
      </w:r>
      <w:r w:rsidR="00775DCB" w:rsidRPr="00B861DF">
        <w:rPr>
          <w:rFonts w:ascii="Arial" w:hAnsi="Arial"/>
          <w:bCs/>
        </w:rPr>
        <w:t>„</w:t>
      </w:r>
      <w:r w:rsidRPr="00B861DF">
        <w:rPr>
          <w:rFonts w:ascii="Arial" w:hAnsi="Arial"/>
          <w:bCs/>
        </w:rPr>
        <w:t xml:space="preserve">Intro </w:t>
      </w:r>
      <w:r w:rsidR="00D94F18" w:rsidRPr="00B861DF">
        <w:rPr>
          <w:rFonts w:ascii="Arial" w:hAnsi="Arial"/>
          <w:bCs/>
        </w:rPr>
        <w:t>Magazin</w:t>
      </w:r>
      <w:r w:rsidR="00775DCB" w:rsidRPr="00B861DF">
        <w:rPr>
          <w:rFonts w:ascii="Arial" w:hAnsi="Arial"/>
          <w:bCs/>
        </w:rPr>
        <w:t>“</w:t>
      </w:r>
      <w:r w:rsidRPr="00B861DF">
        <w:rPr>
          <w:rFonts w:ascii="Arial" w:hAnsi="Arial"/>
          <w:bCs/>
        </w:rPr>
        <w:t xml:space="preserve"> das Studio König, in dem das </w:t>
      </w:r>
      <w:r w:rsidR="00775DCB" w:rsidRPr="00B861DF">
        <w:rPr>
          <w:rFonts w:ascii="Arial" w:hAnsi="Arial"/>
          <w:bCs/>
        </w:rPr>
        <w:t>„</w:t>
      </w:r>
      <w:r w:rsidRPr="00B861DF">
        <w:rPr>
          <w:rFonts w:ascii="Arial" w:hAnsi="Arial"/>
          <w:bCs/>
        </w:rPr>
        <w:t>Neo Magazin Royale</w:t>
      </w:r>
      <w:r w:rsidR="00775DCB" w:rsidRPr="00B861DF">
        <w:rPr>
          <w:rFonts w:ascii="Arial" w:hAnsi="Arial"/>
          <w:bCs/>
        </w:rPr>
        <w:t>“</w:t>
      </w:r>
      <w:r w:rsidRPr="00B861DF">
        <w:rPr>
          <w:rFonts w:ascii="Arial" w:hAnsi="Arial"/>
          <w:bCs/>
        </w:rPr>
        <w:t xml:space="preserve"> gedreht wird, besichtigt. In München konnte in den Bavaria Filmstudios das Set der Realverfilmung von „Jim Knopf“ </w:t>
      </w:r>
      <w:r w:rsidR="00CB21B5" w:rsidRPr="00B861DF">
        <w:rPr>
          <w:rFonts w:ascii="Arial" w:hAnsi="Arial"/>
          <w:bCs/>
        </w:rPr>
        <w:t>begangen</w:t>
      </w:r>
      <w:r w:rsidRPr="00B861DF">
        <w:rPr>
          <w:rFonts w:ascii="Arial" w:hAnsi="Arial"/>
          <w:bCs/>
        </w:rPr>
        <w:t xml:space="preserve"> werden. Ganz nah dran waren die</w:t>
      </w:r>
      <w:r w:rsidR="003337A2" w:rsidRPr="00B861DF">
        <w:rPr>
          <w:rFonts w:ascii="Arial" w:hAnsi="Arial"/>
          <w:bCs/>
        </w:rPr>
        <w:t xml:space="preserve"> Teilnehmer auch bei „Puls“, dem Jugendformat</w:t>
      </w:r>
      <w:r w:rsidRPr="00B861DF">
        <w:rPr>
          <w:rFonts w:ascii="Arial" w:hAnsi="Arial"/>
          <w:bCs/>
        </w:rPr>
        <w:t xml:space="preserve"> des Bayrischen Rundfunks, </w:t>
      </w:r>
      <w:r w:rsidR="00D94F18" w:rsidRPr="00B861DF">
        <w:rPr>
          <w:rFonts w:ascii="Arial" w:hAnsi="Arial"/>
          <w:bCs/>
        </w:rPr>
        <w:t>das</w:t>
      </w:r>
      <w:r w:rsidRPr="00B861DF">
        <w:rPr>
          <w:rFonts w:ascii="Arial" w:hAnsi="Arial"/>
          <w:bCs/>
        </w:rPr>
        <w:t xml:space="preserve"> gleichzeitig im Radio und im Fernsehen sendet.</w:t>
      </w:r>
    </w:p>
    <w:p w14:paraId="0CEED6C8" w14:textId="77777777" w:rsidR="00560C45" w:rsidRDefault="00560C45" w:rsidP="00B861DF">
      <w:pPr>
        <w:rPr>
          <w:rFonts w:ascii="Arial" w:hAnsi="Arial"/>
          <w:bCs/>
        </w:rPr>
      </w:pPr>
    </w:p>
    <w:p w14:paraId="41B26E41" w14:textId="77777777" w:rsidR="00B861DF" w:rsidRPr="00B861DF" w:rsidRDefault="00B861DF" w:rsidP="00B861DF">
      <w:pPr>
        <w:rPr>
          <w:rFonts w:ascii="Arial" w:hAnsi="Arial"/>
          <w:bCs/>
        </w:rPr>
      </w:pPr>
    </w:p>
    <w:tbl>
      <w:tblPr>
        <w:tblW w:w="9039" w:type="dxa"/>
        <w:tblInd w:w="-107" w:type="dxa"/>
        <w:tblLook w:val="04A0" w:firstRow="1" w:lastRow="0" w:firstColumn="1" w:lastColumn="0" w:noHBand="0" w:noVBand="1"/>
      </w:tblPr>
      <w:tblGrid>
        <w:gridCol w:w="3996"/>
        <w:gridCol w:w="5043"/>
      </w:tblGrid>
      <w:tr w:rsidR="00560C45" w:rsidRPr="00B861DF" w14:paraId="4775B5FB" w14:textId="77777777">
        <w:tc>
          <w:tcPr>
            <w:tcW w:w="3996" w:type="dxa"/>
            <w:shd w:val="clear" w:color="auto" w:fill="auto"/>
          </w:tcPr>
          <w:p w14:paraId="753C84E8" w14:textId="77777777" w:rsidR="00560C45" w:rsidRPr="00B861DF" w:rsidRDefault="00560C45" w:rsidP="00B861DF">
            <w:pPr>
              <w:spacing w:line="288" w:lineRule="auto"/>
              <w:rPr>
                <w:rFonts w:ascii="Arial" w:hAnsi="Arial"/>
                <w:b/>
                <w:lang w:val="en-US"/>
              </w:rPr>
            </w:pPr>
            <w:r w:rsidRPr="00B861DF">
              <w:rPr>
                <w:rFonts w:ascii="Arial" w:hAnsi="Arial"/>
                <w:b/>
              </w:rPr>
              <w:t xml:space="preserve">  </w:t>
            </w:r>
            <w:r w:rsidRPr="00B861DF">
              <w:rPr>
                <w:rFonts w:ascii="Arial" w:hAnsi="Arial"/>
                <w:b/>
                <w:lang w:val="en-US"/>
              </w:rPr>
              <w:t>Organisation Treff Y Media:</w:t>
            </w:r>
          </w:p>
          <w:p w14:paraId="2DC3BB8F" w14:textId="77777777" w:rsidR="00560C45" w:rsidRPr="00B861DF" w:rsidRDefault="00560C45" w:rsidP="00B861DF">
            <w:pPr>
              <w:spacing w:line="276" w:lineRule="auto"/>
              <w:ind w:left="142" w:hanging="35"/>
              <w:rPr>
                <w:rFonts w:ascii="Arial" w:hAnsi="Arial" w:cs="Arial"/>
                <w:shd w:val="clear" w:color="auto" w:fill="FFFFFF"/>
                <w:lang w:val="en-US"/>
              </w:rPr>
            </w:pPr>
            <w:r w:rsidRPr="00B861DF">
              <w:rPr>
                <w:rFonts w:ascii="Arial" w:hAnsi="Arial" w:cs="Arial"/>
                <w:shd w:val="clear" w:color="auto" w:fill="FFFFFF"/>
                <w:lang w:val="en-US"/>
              </w:rPr>
              <w:t xml:space="preserve">AG freie Medien Ulm / Neu-Ulm – </w:t>
            </w:r>
          </w:p>
          <w:p w14:paraId="48FF196B" w14:textId="77777777" w:rsidR="00560C45" w:rsidRPr="00B861DF" w:rsidRDefault="00560C45" w:rsidP="00B861DF">
            <w:pPr>
              <w:spacing w:line="276" w:lineRule="auto"/>
              <w:ind w:left="142" w:hanging="35"/>
              <w:rPr>
                <w:rFonts w:ascii="Arial" w:hAnsi="Arial" w:cs="Arial"/>
                <w:shd w:val="clear" w:color="auto" w:fill="FFFFFF"/>
                <w:lang w:val="en-US"/>
              </w:rPr>
            </w:pPr>
            <w:r w:rsidRPr="00B861DF">
              <w:rPr>
                <w:rFonts w:ascii="Arial" w:hAnsi="Arial" w:cs="Arial"/>
                <w:shd w:val="clear" w:color="auto" w:fill="FFFFFF"/>
                <w:lang w:val="en-US"/>
              </w:rPr>
              <w:t xml:space="preserve">Redaktion e. V. – Jugendredaktion </w:t>
            </w:r>
          </w:p>
          <w:p w14:paraId="7D7EE7BF" w14:textId="77777777" w:rsidR="00560C45" w:rsidRPr="00B861DF" w:rsidRDefault="00560C45" w:rsidP="00B861DF">
            <w:pPr>
              <w:spacing w:line="276" w:lineRule="auto"/>
              <w:ind w:left="142" w:hanging="35"/>
              <w:rPr>
                <w:rFonts w:ascii="Arial" w:hAnsi="Arial" w:cs="Arial"/>
                <w:shd w:val="clear" w:color="auto" w:fill="FFFFFF"/>
                <w:lang w:val="en-US"/>
              </w:rPr>
            </w:pPr>
            <w:r w:rsidRPr="00B861DF">
              <w:rPr>
                <w:rFonts w:ascii="Arial" w:hAnsi="Arial" w:cs="Arial"/>
                <w:shd w:val="clear" w:color="auto" w:fill="FFFFFF"/>
                <w:lang w:val="en-US"/>
              </w:rPr>
              <w:t>c/o Radio free FM</w:t>
            </w:r>
          </w:p>
          <w:p w14:paraId="088D8E57" w14:textId="77777777" w:rsidR="00560C45" w:rsidRPr="00B861DF" w:rsidRDefault="00E156AF" w:rsidP="00B861DF">
            <w:pPr>
              <w:spacing w:line="276" w:lineRule="auto"/>
              <w:ind w:left="142" w:hanging="35"/>
              <w:rPr>
                <w:rFonts w:ascii="Arial" w:hAnsi="Arial" w:cs="Arial"/>
              </w:rPr>
            </w:pPr>
            <w:r w:rsidRPr="00B861DF">
              <w:rPr>
                <w:rFonts w:ascii="Arial" w:hAnsi="Arial" w:cs="Arial"/>
              </w:rPr>
              <w:t xml:space="preserve">Platzgasse 18 – </w:t>
            </w:r>
            <w:r w:rsidR="00560C45" w:rsidRPr="00B861DF">
              <w:rPr>
                <w:rFonts w:ascii="Arial" w:hAnsi="Arial" w:cs="Arial"/>
              </w:rPr>
              <w:t xml:space="preserve">89077 Ulm </w:t>
            </w:r>
          </w:p>
          <w:p w14:paraId="399A4E23" w14:textId="77777777" w:rsidR="00560C45" w:rsidRPr="00B861DF" w:rsidRDefault="00560C45" w:rsidP="00B861DF">
            <w:pPr>
              <w:spacing w:line="276" w:lineRule="auto"/>
              <w:rPr>
                <w:rFonts w:ascii="Arial" w:hAnsi="Arial" w:cs="Arial"/>
              </w:rPr>
            </w:pPr>
            <w:r w:rsidRPr="00B861DF">
              <w:rPr>
                <w:rFonts w:ascii="Arial" w:hAnsi="Arial" w:cs="Arial"/>
              </w:rPr>
              <w:t xml:space="preserve">  Tel.: </w:t>
            </w:r>
            <w:r w:rsidRPr="00B861DF">
              <w:rPr>
                <w:rFonts w:ascii="Arial" w:hAnsi="Arial" w:cs="Arial"/>
                <w:shd w:val="clear" w:color="auto" w:fill="FFFFFF"/>
              </w:rPr>
              <w:t>+49 731 93862</w:t>
            </w:r>
            <w:r w:rsidR="00E156AF" w:rsidRPr="00B861DF">
              <w:rPr>
                <w:rFonts w:ascii="Arial" w:hAnsi="Arial" w:cs="Arial"/>
                <w:shd w:val="clear" w:color="auto" w:fill="FFFFFF"/>
              </w:rPr>
              <w:t>-</w:t>
            </w:r>
            <w:r w:rsidRPr="00B861DF">
              <w:rPr>
                <w:rFonts w:ascii="Arial" w:hAnsi="Arial" w:cs="Arial"/>
                <w:shd w:val="clear" w:color="auto" w:fill="FFFFFF"/>
              </w:rPr>
              <w:t>84</w:t>
            </w:r>
          </w:p>
          <w:p w14:paraId="6FB466D5" w14:textId="77777777" w:rsidR="00560C45" w:rsidRPr="00B861DF" w:rsidRDefault="0063012D" w:rsidP="00B861DF">
            <w:pPr>
              <w:spacing w:line="276" w:lineRule="auto"/>
              <w:ind w:left="107"/>
              <w:rPr>
                <w:rFonts w:ascii="Arial" w:hAnsi="Arial" w:cs="Arial"/>
              </w:rPr>
            </w:pPr>
            <w:hyperlink r:id="rId9" w:history="1">
              <w:r w:rsidR="00560C45" w:rsidRPr="00B861DF">
                <w:rPr>
                  <w:rStyle w:val="Link"/>
                  <w:rFonts w:ascii="Arial" w:hAnsi="Arial" w:cs="Arial"/>
                </w:rPr>
                <w:t>treffymedia@freefm.de</w:t>
              </w:r>
            </w:hyperlink>
            <w:r w:rsidR="00560C45" w:rsidRPr="00B861DF">
              <w:rPr>
                <w:rFonts w:ascii="Arial" w:hAnsi="Arial" w:cs="Arial"/>
              </w:rPr>
              <w:t xml:space="preserve"> </w:t>
            </w:r>
          </w:p>
          <w:p w14:paraId="76D9FC93" w14:textId="77777777" w:rsidR="00560C45" w:rsidRPr="00B861DF" w:rsidRDefault="00560C45" w:rsidP="00B861DF">
            <w:pPr>
              <w:spacing w:line="276" w:lineRule="auto"/>
              <w:ind w:left="107"/>
              <w:rPr>
                <w:rFonts w:ascii="Arial" w:hAnsi="Arial"/>
              </w:rPr>
            </w:pPr>
          </w:p>
        </w:tc>
        <w:tc>
          <w:tcPr>
            <w:tcW w:w="5043" w:type="dxa"/>
            <w:shd w:val="clear" w:color="auto" w:fill="auto"/>
          </w:tcPr>
          <w:p w14:paraId="23BB95B4" w14:textId="77777777" w:rsidR="00560C45" w:rsidRPr="00B861DF" w:rsidRDefault="00560C45" w:rsidP="00B861DF">
            <w:pPr>
              <w:spacing w:line="288" w:lineRule="auto"/>
              <w:ind w:left="142"/>
              <w:rPr>
                <w:rFonts w:ascii="Arial" w:hAnsi="Arial" w:cs="Arial"/>
                <w:b/>
              </w:rPr>
            </w:pPr>
            <w:r w:rsidRPr="00B861DF">
              <w:rPr>
                <w:rFonts w:ascii="Arial" w:hAnsi="Arial" w:cs="Arial"/>
                <w:b/>
              </w:rPr>
              <w:t>Weitere Informationen:</w:t>
            </w:r>
          </w:p>
          <w:p w14:paraId="6E6AEF6F" w14:textId="77777777" w:rsidR="00560C45" w:rsidRPr="00B861DF" w:rsidRDefault="00560C45" w:rsidP="00B861DF">
            <w:pPr>
              <w:spacing w:line="276" w:lineRule="auto"/>
              <w:ind w:left="142"/>
              <w:rPr>
                <w:rFonts w:ascii="Arial" w:hAnsi="Arial" w:cs="Arial"/>
              </w:rPr>
            </w:pPr>
            <w:r w:rsidRPr="00B861DF">
              <w:rPr>
                <w:rFonts w:ascii="Arial" w:hAnsi="Arial" w:cs="Arial"/>
              </w:rPr>
              <w:t>Press’n’Relations GmbH</w:t>
            </w:r>
          </w:p>
          <w:p w14:paraId="17705563" w14:textId="77777777" w:rsidR="00560C45" w:rsidRPr="00B861DF" w:rsidRDefault="00560C45" w:rsidP="00B861DF">
            <w:pPr>
              <w:spacing w:line="276" w:lineRule="auto"/>
              <w:ind w:left="142"/>
              <w:rPr>
                <w:rFonts w:ascii="Arial" w:hAnsi="Arial" w:cs="Arial"/>
              </w:rPr>
            </w:pPr>
            <w:r w:rsidRPr="00B861DF">
              <w:rPr>
                <w:rFonts w:ascii="Arial" w:hAnsi="Arial" w:cs="Arial"/>
              </w:rPr>
              <w:t>Stefanie Marszalkowski</w:t>
            </w:r>
          </w:p>
          <w:p w14:paraId="4B886558" w14:textId="77777777" w:rsidR="00560C45" w:rsidRPr="00B861DF" w:rsidRDefault="00560C45" w:rsidP="00B861DF">
            <w:pPr>
              <w:spacing w:line="276" w:lineRule="auto"/>
              <w:ind w:left="142"/>
              <w:rPr>
                <w:rFonts w:ascii="Arial" w:hAnsi="Arial" w:cs="Arial"/>
              </w:rPr>
            </w:pPr>
            <w:r w:rsidRPr="00B861DF">
              <w:rPr>
                <w:rFonts w:ascii="Arial" w:hAnsi="Arial" w:cs="Arial"/>
              </w:rPr>
              <w:t xml:space="preserve">Praktikantin </w:t>
            </w:r>
          </w:p>
          <w:p w14:paraId="4AA4CB84" w14:textId="77777777" w:rsidR="00560C45" w:rsidRPr="00B861DF" w:rsidRDefault="00560C45" w:rsidP="00B861DF">
            <w:pPr>
              <w:spacing w:line="276" w:lineRule="auto"/>
              <w:ind w:left="142"/>
              <w:rPr>
                <w:rFonts w:ascii="Arial" w:hAnsi="Arial" w:cs="Arial"/>
              </w:rPr>
            </w:pPr>
            <w:r w:rsidRPr="00B861DF">
              <w:rPr>
                <w:rFonts w:ascii="Arial" w:hAnsi="Arial" w:cs="Arial"/>
              </w:rPr>
              <w:t>Magirusstraße 33 – 89073 Ulm</w:t>
            </w:r>
          </w:p>
          <w:p w14:paraId="2F206C08" w14:textId="77777777" w:rsidR="00560C45" w:rsidRPr="00B861DF" w:rsidRDefault="00560C45" w:rsidP="00B861DF">
            <w:pPr>
              <w:spacing w:line="276" w:lineRule="auto"/>
              <w:ind w:left="142"/>
              <w:rPr>
                <w:rFonts w:ascii="Arial" w:hAnsi="Arial" w:cs="Arial"/>
              </w:rPr>
            </w:pPr>
            <w:r w:rsidRPr="00B861DF">
              <w:rPr>
                <w:rFonts w:ascii="Arial" w:hAnsi="Arial" w:cs="Arial"/>
              </w:rPr>
              <w:t xml:space="preserve">Tel.: </w:t>
            </w:r>
            <w:r w:rsidRPr="00B861DF">
              <w:rPr>
                <w:rFonts w:ascii="Arial" w:hAnsi="Arial"/>
              </w:rPr>
              <w:t>+49 731 96287-16</w:t>
            </w:r>
          </w:p>
          <w:p w14:paraId="09DD4A06" w14:textId="77777777" w:rsidR="00560C45" w:rsidRPr="00B861DF" w:rsidRDefault="0063012D" w:rsidP="00B861DF">
            <w:pPr>
              <w:spacing w:line="276" w:lineRule="auto"/>
              <w:ind w:left="142"/>
              <w:rPr>
                <w:rFonts w:ascii="Arial" w:hAnsi="Arial" w:cs="Arial"/>
              </w:rPr>
            </w:pPr>
            <w:hyperlink r:id="rId10" w:history="1">
              <w:r w:rsidR="00560C45" w:rsidRPr="00B861DF">
                <w:rPr>
                  <w:rStyle w:val="Link"/>
                  <w:rFonts w:ascii="Arial" w:hAnsi="Arial" w:cs="Arial"/>
                </w:rPr>
                <w:t>praktikant@press-n-relations.de</w:t>
              </w:r>
            </w:hyperlink>
          </w:p>
          <w:p w14:paraId="096D76DD" w14:textId="77777777" w:rsidR="00560C45" w:rsidRPr="00B861DF" w:rsidRDefault="00560C45" w:rsidP="00B861DF">
            <w:pPr>
              <w:spacing w:line="288" w:lineRule="auto"/>
              <w:ind w:left="142"/>
              <w:rPr>
                <w:rFonts w:ascii="Arial" w:hAnsi="Arial"/>
              </w:rPr>
            </w:pPr>
          </w:p>
        </w:tc>
      </w:tr>
    </w:tbl>
    <w:p w14:paraId="09D332C8" w14:textId="77777777" w:rsidR="00560C45" w:rsidRPr="00B861DF" w:rsidRDefault="00560C45" w:rsidP="00B861DF">
      <w:pPr>
        <w:rPr>
          <w:rFonts w:ascii="Arial" w:hAnsi="Arial"/>
          <w:b/>
          <w:bCs/>
        </w:rPr>
      </w:pPr>
      <w:r w:rsidRPr="00B861DF">
        <w:rPr>
          <w:rFonts w:ascii="Arial" w:hAnsi="Arial"/>
          <w:b/>
          <w:bCs/>
        </w:rPr>
        <w:t xml:space="preserve">Kommende Veranstaltungen: </w:t>
      </w:r>
    </w:p>
    <w:p w14:paraId="064FD8E8" w14:textId="77777777" w:rsidR="00560C45" w:rsidRPr="00B861DF" w:rsidRDefault="00560C45" w:rsidP="00B861DF">
      <w:pPr>
        <w:rPr>
          <w:rFonts w:ascii="Arial" w:hAnsi="Arial"/>
          <w:bCs/>
        </w:rPr>
      </w:pPr>
      <w:r w:rsidRPr="00B861DF">
        <w:rPr>
          <w:rFonts w:ascii="Arial" w:hAnsi="Arial"/>
          <w:bCs/>
        </w:rPr>
        <w:t>TREFF08 - 11.04.2017</w:t>
      </w:r>
      <w:r w:rsidR="00FE6EDF" w:rsidRPr="00B861DF">
        <w:rPr>
          <w:rFonts w:ascii="Arial" w:hAnsi="Arial"/>
          <w:bCs/>
        </w:rPr>
        <w:t>, 18 Uhr</w:t>
      </w:r>
      <w:r w:rsidRPr="00B861DF">
        <w:rPr>
          <w:rFonts w:ascii="Arial" w:hAnsi="Arial"/>
          <w:bCs/>
        </w:rPr>
        <w:t>: Daniel</w:t>
      </w:r>
      <w:r w:rsidR="00E96124" w:rsidRPr="00B861DF">
        <w:rPr>
          <w:rFonts w:ascii="Arial" w:hAnsi="Arial"/>
          <w:bCs/>
        </w:rPr>
        <w:t xml:space="preserve"> M. </w:t>
      </w:r>
      <w:r w:rsidRPr="00B861DF">
        <w:rPr>
          <w:rFonts w:ascii="Arial" w:hAnsi="Arial"/>
          <w:bCs/>
        </w:rPr>
        <w:t xml:space="preserve">Grafberger, </w:t>
      </w:r>
      <w:r w:rsidR="00E96124" w:rsidRPr="00B861DF">
        <w:rPr>
          <w:rFonts w:ascii="Arial" w:hAnsi="Arial"/>
          <w:bCs/>
        </w:rPr>
        <w:t>Ulmer Zelt Fotograf und SpaZz Magazin Redaktionsleiter</w:t>
      </w:r>
    </w:p>
    <w:p w14:paraId="4041033D" w14:textId="77777777" w:rsidR="00FE6EDF" w:rsidRPr="00B861DF" w:rsidRDefault="00FE6EDF" w:rsidP="00B861DF">
      <w:pPr>
        <w:rPr>
          <w:rFonts w:ascii="Arial" w:hAnsi="Arial"/>
          <w:bCs/>
        </w:rPr>
      </w:pPr>
    </w:p>
    <w:p w14:paraId="19261587" w14:textId="77777777" w:rsidR="00FE6EDF" w:rsidRPr="00B861DF" w:rsidRDefault="00FE6EDF" w:rsidP="00B861DF">
      <w:pPr>
        <w:rPr>
          <w:rFonts w:ascii="Arial" w:hAnsi="Arial"/>
          <w:bCs/>
        </w:rPr>
      </w:pPr>
      <w:r w:rsidRPr="00B861DF">
        <w:rPr>
          <w:rFonts w:ascii="Arial" w:hAnsi="Arial"/>
          <w:bCs/>
        </w:rPr>
        <w:t xml:space="preserve">TREFF09 – 09.05.2017, 18 Uhr: Isabelle Konrad, </w:t>
      </w:r>
      <w:r w:rsidR="00E96124" w:rsidRPr="00B861DF">
        <w:rPr>
          <w:rFonts w:ascii="Arial" w:hAnsi="Arial"/>
          <w:bCs/>
        </w:rPr>
        <w:t>junge Filmemacherin, Künstlerin, Preisträgerin</w:t>
      </w:r>
    </w:p>
    <w:p w14:paraId="651491C4" w14:textId="77777777" w:rsidR="00560C45" w:rsidRPr="00B861DF" w:rsidRDefault="00560C45" w:rsidP="00B861DF">
      <w:pPr>
        <w:rPr>
          <w:rFonts w:ascii="Arial" w:hAnsi="Arial"/>
          <w:bCs/>
        </w:rPr>
      </w:pPr>
    </w:p>
    <w:p w14:paraId="6128EF1B" w14:textId="77777777" w:rsidR="00333B79" w:rsidRPr="00B861DF" w:rsidRDefault="00560C45" w:rsidP="00B861DF">
      <w:pPr>
        <w:rPr>
          <w:rFonts w:ascii="Arial" w:hAnsi="Arial"/>
          <w:bCs/>
        </w:rPr>
      </w:pPr>
      <w:r w:rsidRPr="00B861DF">
        <w:rPr>
          <w:rFonts w:ascii="Arial" w:hAnsi="Arial"/>
          <w:bCs/>
        </w:rPr>
        <w:t>WORKCAMP – 13.-14.05.2017</w:t>
      </w:r>
      <w:r w:rsidR="00333B79" w:rsidRPr="00B861DF">
        <w:rPr>
          <w:rFonts w:ascii="Arial" w:hAnsi="Arial"/>
          <w:bCs/>
        </w:rPr>
        <w:t>, jeweils ab 10 Uhr</w:t>
      </w:r>
      <w:r w:rsidRPr="00B861DF">
        <w:rPr>
          <w:rFonts w:ascii="Arial" w:hAnsi="Arial"/>
          <w:bCs/>
        </w:rPr>
        <w:t xml:space="preserve">: u.a. mit Volkram Zschiesche </w:t>
      </w:r>
    </w:p>
    <w:p w14:paraId="7A69D604" w14:textId="77777777" w:rsidR="00560C45" w:rsidRPr="00B861DF" w:rsidRDefault="00560C45" w:rsidP="00B861DF">
      <w:pPr>
        <w:rPr>
          <w:rFonts w:ascii="Arial" w:hAnsi="Arial"/>
          <w:bCs/>
        </w:rPr>
      </w:pPr>
    </w:p>
    <w:p w14:paraId="49445748" w14:textId="77777777" w:rsidR="00D05B2C" w:rsidRPr="00B861DF" w:rsidRDefault="00333B79" w:rsidP="00B861DF">
      <w:pPr>
        <w:rPr>
          <w:rFonts w:ascii="Arial" w:hAnsi="Arial"/>
          <w:bCs/>
        </w:rPr>
      </w:pPr>
      <w:r w:rsidRPr="00B861DF">
        <w:rPr>
          <w:rFonts w:ascii="Arial" w:hAnsi="Arial"/>
          <w:bCs/>
        </w:rPr>
        <w:t xml:space="preserve">Der </w:t>
      </w:r>
      <w:r w:rsidR="00560C45" w:rsidRPr="00B861DF">
        <w:rPr>
          <w:rFonts w:ascii="Arial" w:hAnsi="Arial"/>
          <w:bCs/>
        </w:rPr>
        <w:t>Treff Y Media ist eine Zusammenarbeit der AG freie Medien Ulm/Neu-Ulm - Redaktion e.V., dem Stadtjugendring Ulm, der Jungen vh und Radio free FM. Gefördert wird es von der Jugendstiftung Baden-Württemberg und der Aktion Mensch.</w:t>
      </w:r>
    </w:p>
    <w:p w14:paraId="5DD53A80" w14:textId="77777777" w:rsidR="00B861DF" w:rsidRDefault="00B861DF"/>
    <w:sectPr w:rsidR="00B861DF" w:rsidSect="00B861DF">
      <w:headerReference w:type="default" r:id="rId11"/>
      <w:footerReference w:type="default" r:id="rId12"/>
      <w:footerReference w:type="first" r:id="rId13"/>
      <w:type w:val="continuous"/>
      <w:pgSz w:w="11906" w:h="16838" w:code="9"/>
      <w:pgMar w:top="1134" w:right="3119" w:bottom="1701" w:left="1418" w:header="720" w:footer="567" w:gutter="0"/>
      <w:cols w:space="720"/>
      <w:titlePg/>
      <w:docGrid w:linePitch="272"/>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9B28204" w14:textId="77777777" w:rsidR="005F4ED7" w:rsidRDefault="005F4ED7">
      <w:r>
        <w:separator/>
      </w:r>
    </w:p>
  </w:endnote>
  <w:endnote w:type="continuationSeparator" w:id="0">
    <w:p w14:paraId="5E9CFC8D" w14:textId="77777777" w:rsidR="005F4ED7" w:rsidRDefault="005F4E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ownStd Light">
    <w:altName w:val="Times New Roman"/>
    <w:charset w:val="00"/>
    <w:family w:val="auto"/>
    <w:pitch w:val="default"/>
  </w:font>
  <w:font w:name="Tahoma">
    <w:panose1 w:val="020B0604030504040204"/>
    <w:charset w:val="00"/>
    <w:family w:val="auto"/>
    <w:pitch w:val="variable"/>
    <w:sig w:usb0="00000003" w:usb1="00000000" w:usb2="00000000" w:usb3="00000000" w:csb0="00000001" w:csb1="00000000"/>
  </w:font>
  <w:font w:name="BrownStd">
    <w:altName w:val="Verdana"/>
    <w:panose1 w:val="00000000000000000000"/>
    <w:charset w:val="00"/>
    <w:family w:val="modern"/>
    <w:notTrueType/>
    <w:pitch w:val="variable"/>
    <w:sig w:usb0="800000AF" w:usb1="4000206B" w:usb2="00000000" w:usb3="00000000" w:csb0="00000001"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2D3D12" w14:textId="77777777" w:rsidR="005F4ED7" w:rsidRPr="00784FA6" w:rsidRDefault="005F4ED7" w:rsidP="00784FA6">
    <w:pPr>
      <w:pStyle w:val="Fuzeile"/>
      <w:rPr>
        <w:rFonts w:ascii="BrownStd Light" w:hAnsi="BrownStd Light" w:cs="Arial"/>
        <w:sz w:val="18"/>
        <w:szCs w:val="18"/>
      </w:rPr>
    </w:pPr>
    <w:r>
      <w:rPr>
        <w:rFonts w:ascii="BrownStd Light" w:hAnsi="BrownStd Light" w:cs="Arial"/>
        <w:noProof/>
        <w:sz w:val="18"/>
        <w:szCs w:val="18"/>
      </w:rPr>
      <w:drawing>
        <wp:anchor distT="0" distB="0" distL="114300" distR="114300" simplePos="0" relativeHeight="251658240" behindDoc="1" locked="0" layoutInCell="1" allowOverlap="1" wp14:anchorId="470B6A48" wp14:editId="1BF93702">
          <wp:simplePos x="0" y="0"/>
          <wp:positionH relativeFrom="column">
            <wp:posOffset>2597785</wp:posOffset>
          </wp:positionH>
          <wp:positionV relativeFrom="paragraph">
            <wp:posOffset>-182245</wp:posOffset>
          </wp:positionV>
          <wp:extent cx="4072890" cy="1258570"/>
          <wp:effectExtent l="25400" t="0" r="0" b="0"/>
          <wp:wrapNone/>
          <wp:docPr id="2" name="Bild 2" descr="facebook-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cebook-banner"/>
                  <pic:cNvPicPr>
                    <a:picLocks noChangeAspect="1" noChangeArrowheads="1"/>
                  </pic:cNvPicPr>
                </pic:nvPicPr>
                <pic:blipFill>
                  <a:blip r:embed="rId1"/>
                  <a:srcRect l="58665" t="66446" r="-32"/>
                  <a:stretch>
                    <a:fillRect/>
                  </a:stretch>
                </pic:blipFill>
                <pic:spPr bwMode="auto">
                  <a:xfrm>
                    <a:off x="0" y="0"/>
                    <a:ext cx="4072890" cy="1258570"/>
                  </a:xfrm>
                  <a:prstGeom prst="rect">
                    <a:avLst/>
                  </a:prstGeom>
                  <a:noFill/>
                </pic:spPr>
              </pic:pic>
            </a:graphicData>
          </a:graphic>
        </wp:anchor>
      </w:drawing>
    </w:r>
    <w:r w:rsidRPr="00784FA6">
      <w:rPr>
        <w:rFonts w:ascii="BrownStd Light" w:hAnsi="BrownStd Light" w:cs="Arial"/>
        <w:sz w:val="18"/>
        <w:szCs w:val="18"/>
      </w:rPr>
      <w:t>AG freie Medien Ulm / Neu-Ulm – Redaktion e. V.</w:t>
    </w:r>
    <w:r w:rsidRPr="00784FA6">
      <w:rPr>
        <w:rFonts w:ascii="BrownStd Light" w:hAnsi="BrownStd Light" w:cs="Arial"/>
        <w:sz w:val="18"/>
        <w:szCs w:val="18"/>
      </w:rPr>
      <w:br/>
      <w:t>jung &amp; hungrig – Die Jugendredaktion</w:t>
    </w:r>
  </w:p>
  <w:p w14:paraId="4C8CE0C3" w14:textId="77777777" w:rsidR="005F4ED7" w:rsidRPr="00784FA6" w:rsidRDefault="005F4ED7" w:rsidP="00784FA6">
    <w:pPr>
      <w:pStyle w:val="Fuzeile"/>
      <w:rPr>
        <w:rFonts w:ascii="BrownStd Light" w:hAnsi="BrownStd Light" w:cs="Arial"/>
        <w:sz w:val="18"/>
        <w:szCs w:val="18"/>
        <w:lang w:val="en-US"/>
      </w:rPr>
    </w:pPr>
    <w:r w:rsidRPr="00784FA6">
      <w:rPr>
        <w:rFonts w:ascii="BrownStd Light" w:hAnsi="BrownStd Light" w:cs="Arial"/>
        <w:sz w:val="18"/>
        <w:szCs w:val="18"/>
        <w:lang w:val="en-US"/>
      </w:rPr>
      <w:t>c/o Radio free FM, Platzgasse 18, 89077 Ulm</w:t>
    </w:r>
  </w:p>
  <w:p w14:paraId="5397712E" w14:textId="77777777" w:rsidR="005F4ED7" w:rsidRPr="00784FA6" w:rsidRDefault="005F4ED7" w:rsidP="00784FA6">
    <w:pPr>
      <w:pStyle w:val="Fuzeile"/>
      <w:rPr>
        <w:rFonts w:ascii="BrownStd Light" w:hAnsi="BrownStd Light" w:cs="Arial"/>
        <w:sz w:val="18"/>
        <w:szCs w:val="18"/>
      </w:rPr>
    </w:pPr>
    <w:r w:rsidRPr="001C03BD">
      <w:rPr>
        <w:rFonts w:ascii="BrownStd Light" w:hAnsi="BrownStd Light" w:cs="Arial"/>
        <w:sz w:val="18"/>
        <w:szCs w:val="18"/>
      </w:rPr>
      <w:br/>
    </w:r>
    <w:r w:rsidRPr="00784FA6">
      <w:rPr>
        <w:rFonts w:ascii="BrownStd Light" w:hAnsi="BrownStd Light" w:cs="Arial"/>
        <w:sz w:val="18"/>
        <w:szCs w:val="18"/>
      </w:rPr>
      <w:t>Amtsgericht Memmingen VR 20778</w:t>
    </w:r>
  </w:p>
  <w:p w14:paraId="73DDD177" w14:textId="77777777" w:rsidR="005F4ED7" w:rsidRPr="00784FA6" w:rsidRDefault="005F4ED7">
    <w:pPr>
      <w:pStyle w:val="Fuzeile"/>
      <w:rPr>
        <w:rFonts w:ascii="BrownStd Light" w:hAnsi="BrownStd Light"/>
      </w:rPr>
    </w:pPr>
    <w:r w:rsidRPr="00784FA6">
      <w:rPr>
        <w:rFonts w:ascii="BrownStd Light" w:hAnsi="BrownStd Light" w:cs="Arial"/>
        <w:sz w:val="18"/>
        <w:szCs w:val="18"/>
      </w:rPr>
      <w:t xml:space="preserve">Kto Nr. 54 50 004, Ulmer Volksbank, BLZ 630 901 </w:t>
    </w:r>
    <w:r w:rsidRPr="00784FA6">
      <w:rPr>
        <w:rFonts w:ascii="BrownStd Light" w:hAnsi="BrownStd Light"/>
      </w:rPr>
      <w:t>00</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2E2505" w14:textId="77777777" w:rsidR="005F4ED7" w:rsidRPr="00784FA6" w:rsidRDefault="005F4ED7" w:rsidP="00B337C4">
    <w:pPr>
      <w:pStyle w:val="Fuzeile"/>
      <w:rPr>
        <w:rFonts w:ascii="BrownStd Light" w:hAnsi="BrownStd Light" w:cs="Arial"/>
        <w:sz w:val="18"/>
        <w:szCs w:val="18"/>
      </w:rPr>
    </w:pPr>
    <w:bookmarkStart w:id="1" w:name="OLE_LINK9"/>
    <w:bookmarkStart w:id="2" w:name="OLE_LINK10"/>
    <w:r>
      <w:rPr>
        <w:rFonts w:ascii="BrownStd Light" w:hAnsi="BrownStd Light" w:cs="Arial"/>
        <w:noProof/>
        <w:sz w:val="18"/>
        <w:szCs w:val="18"/>
      </w:rPr>
      <w:drawing>
        <wp:anchor distT="0" distB="0" distL="114300" distR="114300" simplePos="0" relativeHeight="251657216" behindDoc="1" locked="0" layoutInCell="1" allowOverlap="1" wp14:anchorId="42BFFBF4" wp14:editId="5A318A45">
          <wp:simplePos x="0" y="0"/>
          <wp:positionH relativeFrom="column">
            <wp:posOffset>2597785</wp:posOffset>
          </wp:positionH>
          <wp:positionV relativeFrom="paragraph">
            <wp:posOffset>-182245</wp:posOffset>
          </wp:positionV>
          <wp:extent cx="4072890" cy="1258570"/>
          <wp:effectExtent l="25400" t="0" r="0" b="0"/>
          <wp:wrapNone/>
          <wp:docPr id="1" name="Bild 1" descr="facebook-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cebook-banner"/>
                  <pic:cNvPicPr>
                    <a:picLocks noChangeAspect="1" noChangeArrowheads="1"/>
                  </pic:cNvPicPr>
                </pic:nvPicPr>
                <pic:blipFill>
                  <a:blip r:embed="rId1"/>
                  <a:srcRect l="58665" t="66446" r="-32"/>
                  <a:stretch>
                    <a:fillRect/>
                  </a:stretch>
                </pic:blipFill>
                <pic:spPr bwMode="auto">
                  <a:xfrm>
                    <a:off x="0" y="0"/>
                    <a:ext cx="4072890" cy="1258570"/>
                  </a:xfrm>
                  <a:prstGeom prst="rect">
                    <a:avLst/>
                  </a:prstGeom>
                  <a:noFill/>
                </pic:spPr>
              </pic:pic>
            </a:graphicData>
          </a:graphic>
        </wp:anchor>
      </w:drawing>
    </w:r>
    <w:r w:rsidRPr="00784FA6">
      <w:rPr>
        <w:rFonts w:ascii="BrownStd Light" w:hAnsi="BrownStd Light" w:cs="Arial"/>
        <w:sz w:val="18"/>
        <w:szCs w:val="18"/>
      </w:rPr>
      <w:t>AG freie Medien Ulm / Neu-Ulm – Redaktion e. V.</w:t>
    </w:r>
    <w:r w:rsidRPr="00784FA6">
      <w:rPr>
        <w:rFonts w:ascii="BrownStd Light" w:hAnsi="BrownStd Light" w:cs="Arial"/>
        <w:sz w:val="18"/>
        <w:szCs w:val="18"/>
      </w:rPr>
      <w:br/>
      <w:t>jung &amp; hungrig – Die Jugendredaktion</w:t>
    </w:r>
  </w:p>
  <w:p w14:paraId="464EFD3E" w14:textId="77777777" w:rsidR="005F4ED7" w:rsidRPr="00784FA6" w:rsidRDefault="005F4ED7" w:rsidP="00B337C4">
    <w:pPr>
      <w:pStyle w:val="Fuzeile"/>
      <w:rPr>
        <w:rFonts w:ascii="BrownStd Light" w:hAnsi="BrownStd Light" w:cs="Arial"/>
        <w:sz w:val="18"/>
        <w:szCs w:val="18"/>
        <w:lang w:val="en-US"/>
      </w:rPr>
    </w:pPr>
    <w:r w:rsidRPr="00784FA6">
      <w:rPr>
        <w:rFonts w:ascii="BrownStd Light" w:hAnsi="BrownStd Light" w:cs="Arial"/>
        <w:sz w:val="18"/>
        <w:szCs w:val="18"/>
        <w:lang w:val="en-US"/>
      </w:rPr>
      <w:t>c/o Radio free FM, Platzgasse 18, 89077 Ulm</w:t>
    </w:r>
  </w:p>
  <w:p w14:paraId="5F5617DA" w14:textId="77777777" w:rsidR="005F4ED7" w:rsidRPr="00784FA6" w:rsidRDefault="005F4ED7" w:rsidP="00B337C4">
    <w:pPr>
      <w:pStyle w:val="Fuzeile"/>
      <w:rPr>
        <w:rFonts w:ascii="BrownStd Light" w:hAnsi="BrownStd Light" w:cs="Arial"/>
        <w:sz w:val="18"/>
        <w:szCs w:val="18"/>
      </w:rPr>
    </w:pPr>
    <w:r w:rsidRPr="001C03BD">
      <w:rPr>
        <w:rFonts w:ascii="BrownStd Light" w:hAnsi="BrownStd Light" w:cs="Arial"/>
        <w:sz w:val="18"/>
        <w:szCs w:val="18"/>
      </w:rPr>
      <w:br/>
    </w:r>
    <w:r w:rsidRPr="00784FA6">
      <w:rPr>
        <w:rFonts w:ascii="BrownStd Light" w:hAnsi="BrownStd Light" w:cs="Arial"/>
        <w:sz w:val="18"/>
        <w:szCs w:val="18"/>
      </w:rPr>
      <w:t>Amtsgericht Memmingen VR 20778</w:t>
    </w:r>
  </w:p>
  <w:p w14:paraId="04DDE85B" w14:textId="77777777" w:rsidR="005F4ED7" w:rsidRPr="00784FA6" w:rsidRDefault="005F4ED7" w:rsidP="00B337C4">
    <w:pPr>
      <w:pStyle w:val="Fuzeile"/>
      <w:rPr>
        <w:rFonts w:ascii="BrownStd Light" w:hAnsi="BrownStd Light"/>
      </w:rPr>
    </w:pPr>
    <w:r w:rsidRPr="00784FA6">
      <w:rPr>
        <w:rFonts w:ascii="BrownStd Light" w:hAnsi="BrownStd Light" w:cs="Arial"/>
        <w:sz w:val="18"/>
        <w:szCs w:val="18"/>
      </w:rPr>
      <w:t xml:space="preserve">Kto Nr. </w:t>
    </w:r>
    <w:bookmarkStart w:id="3" w:name="OLE_LINK7"/>
    <w:bookmarkStart w:id="4" w:name="OLE_LINK8"/>
    <w:r w:rsidRPr="00784FA6">
      <w:rPr>
        <w:rFonts w:ascii="BrownStd Light" w:hAnsi="BrownStd Light" w:cs="Arial"/>
        <w:sz w:val="18"/>
        <w:szCs w:val="18"/>
      </w:rPr>
      <w:t>54 50 004</w:t>
    </w:r>
    <w:bookmarkEnd w:id="3"/>
    <w:bookmarkEnd w:id="4"/>
    <w:r w:rsidRPr="00784FA6">
      <w:rPr>
        <w:rFonts w:ascii="BrownStd Light" w:hAnsi="BrownStd Light" w:cs="Arial"/>
        <w:sz w:val="18"/>
        <w:szCs w:val="18"/>
      </w:rPr>
      <w:t xml:space="preserve">, </w:t>
    </w:r>
    <w:bookmarkStart w:id="5" w:name="OLE_LINK5"/>
    <w:bookmarkStart w:id="6" w:name="OLE_LINK6"/>
    <w:r w:rsidRPr="00784FA6">
      <w:rPr>
        <w:rFonts w:ascii="BrownStd Light" w:hAnsi="BrownStd Light" w:cs="Arial"/>
        <w:sz w:val="18"/>
        <w:szCs w:val="18"/>
      </w:rPr>
      <w:t>Ulmer Volksbank</w:t>
    </w:r>
    <w:bookmarkEnd w:id="5"/>
    <w:bookmarkEnd w:id="6"/>
    <w:r w:rsidRPr="00784FA6">
      <w:rPr>
        <w:rFonts w:ascii="BrownStd Light" w:hAnsi="BrownStd Light" w:cs="Arial"/>
        <w:sz w:val="18"/>
        <w:szCs w:val="18"/>
      </w:rPr>
      <w:t xml:space="preserve">, BLZ </w:t>
    </w:r>
    <w:bookmarkStart w:id="7" w:name="OLE_LINK3"/>
    <w:bookmarkStart w:id="8" w:name="OLE_LINK4"/>
    <w:r w:rsidRPr="00784FA6">
      <w:rPr>
        <w:rFonts w:ascii="BrownStd Light" w:hAnsi="BrownStd Light" w:cs="Arial"/>
        <w:sz w:val="18"/>
        <w:szCs w:val="18"/>
      </w:rPr>
      <w:t xml:space="preserve">630 901 </w:t>
    </w:r>
    <w:r w:rsidRPr="00784FA6">
      <w:rPr>
        <w:rFonts w:ascii="BrownStd Light" w:hAnsi="BrownStd Light"/>
      </w:rPr>
      <w:t>00</w:t>
    </w:r>
    <w:bookmarkEnd w:id="1"/>
    <w:bookmarkEnd w:id="2"/>
    <w:bookmarkEnd w:id="7"/>
    <w:bookmarkEnd w:id="8"/>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D8E26A" w14:textId="77777777" w:rsidR="005F4ED7" w:rsidRDefault="005F4ED7">
      <w:r>
        <w:separator/>
      </w:r>
    </w:p>
  </w:footnote>
  <w:footnote w:type="continuationSeparator" w:id="0">
    <w:p w14:paraId="6E64DCB1" w14:textId="77777777" w:rsidR="005F4ED7" w:rsidRDefault="005F4ED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0D9369" w14:textId="77777777" w:rsidR="005F4ED7" w:rsidRPr="009607E2" w:rsidRDefault="005F4ED7">
    <w:pPr>
      <w:pStyle w:val="Kopfzeile"/>
      <w:jc w:val="right"/>
      <w:rPr>
        <w:rFonts w:ascii="BrownStd" w:hAnsi="BrownStd"/>
        <w:b/>
      </w:rPr>
    </w:pPr>
    <w:r>
      <w:fldChar w:fldCharType="begin"/>
    </w:r>
    <w:r>
      <w:instrText>PAGE   \* MERGEFORMAT</w:instrText>
    </w:r>
    <w:r>
      <w:fldChar w:fldCharType="separate"/>
    </w:r>
    <w:r w:rsidR="0063012D" w:rsidRPr="0063012D">
      <w:rPr>
        <w:rFonts w:ascii="BrownStd" w:hAnsi="BrownStd"/>
        <w:b/>
        <w:noProof/>
      </w:rPr>
      <w:t>2</w:t>
    </w:r>
    <w:r>
      <w:rPr>
        <w:rFonts w:ascii="BrownStd" w:hAnsi="BrownStd"/>
        <w:b/>
        <w:noProof/>
      </w:rPr>
      <w:fldChar w:fldCharType="end"/>
    </w:r>
  </w:p>
  <w:p w14:paraId="58DCF8A3" w14:textId="77777777" w:rsidR="005F4ED7" w:rsidRDefault="005F4ED7">
    <w:pPr>
      <w:pStyle w:val="Kopfzeile"/>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B27AB"/>
    <w:multiLevelType w:val="hybridMultilevel"/>
    <w:tmpl w:val="20B88D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0F846C87"/>
    <w:multiLevelType w:val="hybridMultilevel"/>
    <w:tmpl w:val="85046B04"/>
    <w:lvl w:ilvl="0" w:tplc="1D92C4B6">
      <w:numFmt w:val="bullet"/>
      <w:lvlText w:val="-"/>
      <w:lvlJc w:val="left"/>
      <w:pPr>
        <w:ind w:left="1065" w:hanging="705"/>
      </w:pPr>
      <w:rPr>
        <w:rFonts w:ascii="BrownStd Light" w:eastAsia="Times New Roman" w:hAnsi="BrownStd Light" w:cs="Times New Roman"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11A652C5"/>
    <w:multiLevelType w:val="hybridMultilevel"/>
    <w:tmpl w:val="44E8043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11E06BEF"/>
    <w:multiLevelType w:val="hybridMultilevel"/>
    <w:tmpl w:val="0A5E2F5A"/>
    <w:lvl w:ilvl="0" w:tplc="1D92C4B6">
      <w:numFmt w:val="bullet"/>
      <w:lvlText w:val="-"/>
      <w:lvlJc w:val="left"/>
      <w:pPr>
        <w:ind w:left="1065" w:hanging="705"/>
      </w:pPr>
      <w:rPr>
        <w:rFonts w:ascii="BrownStd Light" w:eastAsia="Times New Roman" w:hAnsi="BrownStd Light" w:cs="Times New Roman"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89F3E09"/>
    <w:multiLevelType w:val="hybridMultilevel"/>
    <w:tmpl w:val="4AD67DF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D8B144C"/>
    <w:multiLevelType w:val="hybridMultilevel"/>
    <w:tmpl w:val="7EA859A6"/>
    <w:lvl w:ilvl="0" w:tplc="1D92C4B6">
      <w:numFmt w:val="bullet"/>
      <w:lvlText w:val="-"/>
      <w:lvlJc w:val="left"/>
      <w:pPr>
        <w:ind w:left="1065" w:hanging="705"/>
      </w:pPr>
      <w:rPr>
        <w:rFonts w:ascii="BrownStd Light" w:eastAsia="Times New Roman" w:hAnsi="BrownStd Light" w:cs="Times New Roman"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391813CA"/>
    <w:multiLevelType w:val="hybridMultilevel"/>
    <w:tmpl w:val="A52896C8"/>
    <w:lvl w:ilvl="0" w:tplc="1D92C4B6">
      <w:numFmt w:val="bullet"/>
      <w:lvlText w:val="-"/>
      <w:lvlJc w:val="left"/>
      <w:pPr>
        <w:ind w:left="705" w:hanging="705"/>
      </w:pPr>
      <w:rPr>
        <w:rFonts w:ascii="BrownStd Light" w:eastAsia="Times New Roman" w:hAnsi="BrownStd Light" w:cs="Times New Roman" w:hint="default"/>
      </w:rPr>
    </w:lvl>
    <w:lvl w:ilvl="1" w:tplc="04070003" w:tentative="1">
      <w:start w:val="1"/>
      <w:numFmt w:val="bullet"/>
      <w:lvlText w:val="o"/>
      <w:lvlJc w:val="left"/>
      <w:pPr>
        <w:ind w:left="1080" w:hanging="360"/>
      </w:pPr>
      <w:rPr>
        <w:rFonts w:ascii="Courier New" w:hAnsi="Courier New" w:cs="Aria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Arial"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Arial" w:hint="default"/>
      </w:rPr>
    </w:lvl>
    <w:lvl w:ilvl="8" w:tplc="04070005" w:tentative="1">
      <w:start w:val="1"/>
      <w:numFmt w:val="bullet"/>
      <w:lvlText w:val=""/>
      <w:lvlJc w:val="left"/>
      <w:pPr>
        <w:ind w:left="6120" w:hanging="360"/>
      </w:pPr>
      <w:rPr>
        <w:rFonts w:ascii="Wingdings" w:hAnsi="Wingdings" w:hint="default"/>
      </w:rPr>
    </w:lvl>
  </w:abstractNum>
  <w:abstractNum w:abstractNumId="7">
    <w:nsid w:val="3ED0029E"/>
    <w:multiLevelType w:val="multilevel"/>
    <w:tmpl w:val="7D324FBE"/>
    <w:lvl w:ilvl="0">
      <w:start w:val="1"/>
      <w:numFmt w:val="decimal"/>
      <w:lvlText w:val="%1"/>
      <w:lvlJc w:val="left"/>
      <w:pPr>
        <w:tabs>
          <w:tab w:val="num" w:pos="360"/>
        </w:tabs>
        <w:ind w:left="0" w:firstLine="0"/>
      </w:pPr>
    </w:lvl>
    <w:lvl w:ilvl="1">
      <w:start w:val="1"/>
      <w:numFmt w:val="decimalZero"/>
      <w:isLgl/>
      <w:lvlText w:val="%1.%2"/>
      <w:lvlJc w:val="left"/>
      <w:pPr>
        <w:tabs>
          <w:tab w:val="num" w:pos="360"/>
        </w:tabs>
        <w:ind w:left="0" w:firstLine="0"/>
      </w:pPr>
    </w:lvl>
    <w:lvl w:ilvl="2">
      <w:start w:val="1"/>
      <w:numFmt w:val="lowerLetter"/>
      <w:pStyle w:val="berschrift3"/>
      <w:lvlText w:val="(%3)"/>
      <w:lvlJc w:val="left"/>
      <w:pPr>
        <w:tabs>
          <w:tab w:val="num" w:pos="720"/>
        </w:tabs>
        <w:ind w:left="720" w:hanging="432"/>
      </w:pPr>
    </w:lvl>
    <w:lvl w:ilvl="3">
      <w:start w:val="1"/>
      <w:numFmt w:val="lowerRoman"/>
      <w:pStyle w:val="berschrift4"/>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8">
    <w:nsid w:val="455D4D3F"/>
    <w:multiLevelType w:val="hybridMultilevel"/>
    <w:tmpl w:val="6D5A7C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9BD1AE4"/>
    <w:multiLevelType w:val="hybridMultilevel"/>
    <w:tmpl w:val="9948FC1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512C4D10"/>
    <w:multiLevelType w:val="hybridMultilevel"/>
    <w:tmpl w:val="218A0B6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11">
    <w:nsid w:val="5FAB6810"/>
    <w:multiLevelType w:val="hybridMultilevel"/>
    <w:tmpl w:val="DE26FCBE"/>
    <w:lvl w:ilvl="0" w:tplc="1D92C4B6">
      <w:numFmt w:val="bullet"/>
      <w:lvlText w:val="-"/>
      <w:lvlJc w:val="left"/>
      <w:pPr>
        <w:ind w:left="1410" w:hanging="705"/>
      </w:pPr>
      <w:rPr>
        <w:rFonts w:ascii="BrownStd Light" w:eastAsia="Times New Roman" w:hAnsi="BrownStd Light" w:cs="Times New Roman" w:hint="default"/>
      </w:rPr>
    </w:lvl>
    <w:lvl w:ilvl="1" w:tplc="04070003" w:tentative="1">
      <w:start w:val="1"/>
      <w:numFmt w:val="bullet"/>
      <w:lvlText w:val="o"/>
      <w:lvlJc w:val="left"/>
      <w:pPr>
        <w:ind w:left="1785" w:hanging="360"/>
      </w:pPr>
      <w:rPr>
        <w:rFonts w:ascii="Courier New" w:hAnsi="Courier New" w:cs="Arial" w:hint="default"/>
      </w:rPr>
    </w:lvl>
    <w:lvl w:ilvl="2" w:tplc="04070005" w:tentative="1">
      <w:start w:val="1"/>
      <w:numFmt w:val="bullet"/>
      <w:lvlText w:val=""/>
      <w:lvlJc w:val="left"/>
      <w:pPr>
        <w:ind w:left="2505" w:hanging="360"/>
      </w:pPr>
      <w:rPr>
        <w:rFonts w:ascii="Wingdings" w:hAnsi="Wingdings" w:hint="default"/>
      </w:rPr>
    </w:lvl>
    <w:lvl w:ilvl="3" w:tplc="04070001" w:tentative="1">
      <w:start w:val="1"/>
      <w:numFmt w:val="bullet"/>
      <w:lvlText w:val=""/>
      <w:lvlJc w:val="left"/>
      <w:pPr>
        <w:ind w:left="3225" w:hanging="360"/>
      </w:pPr>
      <w:rPr>
        <w:rFonts w:ascii="Symbol" w:hAnsi="Symbol" w:hint="default"/>
      </w:rPr>
    </w:lvl>
    <w:lvl w:ilvl="4" w:tplc="04070003" w:tentative="1">
      <w:start w:val="1"/>
      <w:numFmt w:val="bullet"/>
      <w:lvlText w:val="o"/>
      <w:lvlJc w:val="left"/>
      <w:pPr>
        <w:ind w:left="3945" w:hanging="360"/>
      </w:pPr>
      <w:rPr>
        <w:rFonts w:ascii="Courier New" w:hAnsi="Courier New" w:cs="Arial" w:hint="default"/>
      </w:rPr>
    </w:lvl>
    <w:lvl w:ilvl="5" w:tplc="04070005" w:tentative="1">
      <w:start w:val="1"/>
      <w:numFmt w:val="bullet"/>
      <w:lvlText w:val=""/>
      <w:lvlJc w:val="left"/>
      <w:pPr>
        <w:ind w:left="4665" w:hanging="360"/>
      </w:pPr>
      <w:rPr>
        <w:rFonts w:ascii="Wingdings" w:hAnsi="Wingdings" w:hint="default"/>
      </w:rPr>
    </w:lvl>
    <w:lvl w:ilvl="6" w:tplc="04070001" w:tentative="1">
      <w:start w:val="1"/>
      <w:numFmt w:val="bullet"/>
      <w:lvlText w:val=""/>
      <w:lvlJc w:val="left"/>
      <w:pPr>
        <w:ind w:left="5385" w:hanging="360"/>
      </w:pPr>
      <w:rPr>
        <w:rFonts w:ascii="Symbol" w:hAnsi="Symbol" w:hint="default"/>
      </w:rPr>
    </w:lvl>
    <w:lvl w:ilvl="7" w:tplc="04070003" w:tentative="1">
      <w:start w:val="1"/>
      <w:numFmt w:val="bullet"/>
      <w:lvlText w:val="o"/>
      <w:lvlJc w:val="left"/>
      <w:pPr>
        <w:ind w:left="6105" w:hanging="360"/>
      </w:pPr>
      <w:rPr>
        <w:rFonts w:ascii="Courier New" w:hAnsi="Courier New" w:cs="Arial" w:hint="default"/>
      </w:rPr>
    </w:lvl>
    <w:lvl w:ilvl="8" w:tplc="04070005" w:tentative="1">
      <w:start w:val="1"/>
      <w:numFmt w:val="bullet"/>
      <w:lvlText w:val=""/>
      <w:lvlJc w:val="left"/>
      <w:pPr>
        <w:ind w:left="6825" w:hanging="360"/>
      </w:pPr>
      <w:rPr>
        <w:rFonts w:ascii="Wingdings" w:hAnsi="Wingdings" w:hint="default"/>
      </w:rPr>
    </w:lvl>
  </w:abstractNum>
  <w:abstractNum w:abstractNumId="12">
    <w:nsid w:val="65FA00AD"/>
    <w:multiLevelType w:val="hybridMultilevel"/>
    <w:tmpl w:val="1C58CC30"/>
    <w:lvl w:ilvl="0" w:tplc="1D92C4B6">
      <w:numFmt w:val="bullet"/>
      <w:lvlText w:val="-"/>
      <w:lvlJc w:val="left"/>
      <w:pPr>
        <w:ind w:left="1065" w:hanging="705"/>
      </w:pPr>
      <w:rPr>
        <w:rFonts w:ascii="BrownStd Light" w:eastAsia="Times New Roman" w:hAnsi="BrownStd Light" w:cs="Times New Roman"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13">
    <w:nsid w:val="716335A5"/>
    <w:multiLevelType w:val="hybridMultilevel"/>
    <w:tmpl w:val="C8D42ABE"/>
    <w:lvl w:ilvl="0" w:tplc="1D92C4B6">
      <w:numFmt w:val="bullet"/>
      <w:lvlText w:val="-"/>
      <w:lvlJc w:val="left"/>
      <w:pPr>
        <w:ind w:left="705" w:hanging="705"/>
      </w:pPr>
      <w:rPr>
        <w:rFonts w:ascii="BrownStd Light" w:eastAsia="Times New Roman" w:hAnsi="BrownStd Light" w:cs="Times New Roman" w:hint="default"/>
      </w:rPr>
    </w:lvl>
    <w:lvl w:ilvl="1" w:tplc="04070003" w:tentative="1">
      <w:start w:val="1"/>
      <w:numFmt w:val="bullet"/>
      <w:lvlText w:val="o"/>
      <w:lvlJc w:val="left"/>
      <w:pPr>
        <w:ind w:left="1080" w:hanging="360"/>
      </w:pPr>
      <w:rPr>
        <w:rFonts w:ascii="Courier New" w:hAnsi="Courier New" w:cs="Aria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Arial"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Arial" w:hint="default"/>
      </w:rPr>
    </w:lvl>
    <w:lvl w:ilvl="8" w:tplc="04070005" w:tentative="1">
      <w:start w:val="1"/>
      <w:numFmt w:val="bullet"/>
      <w:lvlText w:val=""/>
      <w:lvlJc w:val="left"/>
      <w:pPr>
        <w:ind w:left="6120" w:hanging="360"/>
      </w:pPr>
      <w:rPr>
        <w:rFonts w:ascii="Wingdings" w:hAnsi="Wingdings" w:hint="default"/>
      </w:rPr>
    </w:lvl>
  </w:abstractNum>
  <w:abstractNum w:abstractNumId="14">
    <w:nsid w:val="76706D53"/>
    <w:multiLevelType w:val="hybridMultilevel"/>
    <w:tmpl w:val="99FC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Arial"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Arial"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7B7F1C4A"/>
    <w:multiLevelType w:val="hybridMultilevel"/>
    <w:tmpl w:val="128CF6F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nsid w:val="7D463E1E"/>
    <w:multiLevelType w:val="hybridMultilevel"/>
    <w:tmpl w:val="0A0A6234"/>
    <w:lvl w:ilvl="0" w:tplc="1D92C4B6">
      <w:numFmt w:val="bullet"/>
      <w:lvlText w:val="-"/>
      <w:lvlJc w:val="left"/>
      <w:pPr>
        <w:ind w:left="705" w:hanging="705"/>
      </w:pPr>
      <w:rPr>
        <w:rFonts w:ascii="BrownStd Light" w:eastAsia="Times New Roman" w:hAnsi="BrownStd Light" w:cs="Times New Roman" w:hint="default"/>
      </w:rPr>
    </w:lvl>
    <w:lvl w:ilvl="1" w:tplc="04070003" w:tentative="1">
      <w:start w:val="1"/>
      <w:numFmt w:val="bullet"/>
      <w:lvlText w:val="o"/>
      <w:lvlJc w:val="left"/>
      <w:pPr>
        <w:ind w:left="1080" w:hanging="360"/>
      </w:pPr>
      <w:rPr>
        <w:rFonts w:ascii="Courier New" w:hAnsi="Courier New" w:cs="Arial"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Arial"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Arial" w:hint="default"/>
      </w:rPr>
    </w:lvl>
    <w:lvl w:ilvl="8" w:tplc="04070005" w:tentative="1">
      <w:start w:val="1"/>
      <w:numFmt w:val="bullet"/>
      <w:lvlText w:val=""/>
      <w:lvlJc w:val="left"/>
      <w:pPr>
        <w:ind w:left="6120" w:hanging="360"/>
      </w:pPr>
      <w:rPr>
        <w:rFonts w:ascii="Wingdings" w:hAnsi="Wingdings" w:hint="default"/>
      </w:rPr>
    </w:lvl>
  </w:abstractNum>
  <w:abstractNum w:abstractNumId="17">
    <w:nsid w:val="7DBB3A72"/>
    <w:multiLevelType w:val="hybridMultilevel"/>
    <w:tmpl w:val="1166CD7C"/>
    <w:lvl w:ilvl="0" w:tplc="267CBB04">
      <w:start w:val="9"/>
      <w:numFmt w:val="bullet"/>
      <w:lvlText w:val="–"/>
      <w:lvlJc w:val="left"/>
      <w:pPr>
        <w:tabs>
          <w:tab w:val="num" w:pos="720"/>
        </w:tabs>
        <w:ind w:left="720" w:hanging="360"/>
      </w:pPr>
      <w:rPr>
        <w:rFonts w:ascii="Times New Roman" w:eastAsia="Times New Roman" w:hAnsi="Times New Roman" w:cs="Times New Roman" w:hint="default"/>
      </w:rPr>
    </w:lvl>
    <w:lvl w:ilvl="1" w:tplc="04070003" w:tentative="1">
      <w:start w:val="1"/>
      <w:numFmt w:val="bullet"/>
      <w:lvlText w:val="o"/>
      <w:lvlJc w:val="left"/>
      <w:pPr>
        <w:tabs>
          <w:tab w:val="num" w:pos="1440"/>
        </w:tabs>
        <w:ind w:left="1440" w:hanging="360"/>
      </w:pPr>
      <w:rPr>
        <w:rFonts w:ascii="Courier New" w:hAnsi="Courier New" w:cs="Aria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Aria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Arial"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7"/>
  </w:num>
  <w:num w:numId="3">
    <w:abstractNumId w:val="17"/>
  </w:num>
  <w:num w:numId="4">
    <w:abstractNumId w:val="2"/>
  </w:num>
  <w:num w:numId="5">
    <w:abstractNumId w:val="13"/>
  </w:num>
  <w:num w:numId="6">
    <w:abstractNumId w:val="3"/>
  </w:num>
  <w:num w:numId="7">
    <w:abstractNumId w:val="12"/>
  </w:num>
  <w:num w:numId="8">
    <w:abstractNumId w:val="16"/>
  </w:num>
  <w:num w:numId="9">
    <w:abstractNumId w:val="11"/>
  </w:num>
  <w:num w:numId="10">
    <w:abstractNumId w:val="15"/>
  </w:num>
  <w:num w:numId="11">
    <w:abstractNumId w:val="5"/>
  </w:num>
  <w:num w:numId="12">
    <w:abstractNumId w:val="6"/>
  </w:num>
  <w:num w:numId="13">
    <w:abstractNumId w:val="1"/>
  </w:num>
  <w:num w:numId="14">
    <w:abstractNumId w:val="10"/>
  </w:num>
  <w:num w:numId="15">
    <w:abstractNumId w:val="9"/>
  </w:num>
  <w:num w:numId="16">
    <w:abstractNumId w:val="8"/>
  </w:num>
  <w:num w:numId="17">
    <w:abstractNumId w:val="4"/>
  </w:num>
  <w:num w:numId="18">
    <w:abstractNumId w:val="14"/>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hyphenationZone w:val="425"/>
  <w:drawingGridHorizontalSpacing w:val="24"/>
  <w:drawingGridVerticalSpacing w:val="65"/>
  <w:displayHorizont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4FA6"/>
    <w:rsid w:val="00006B58"/>
    <w:rsid w:val="00014856"/>
    <w:rsid w:val="000206A1"/>
    <w:rsid w:val="00021E9A"/>
    <w:rsid w:val="00024063"/>
    <w:rsid w:val="0003283B"/>
    <w:rsid w:val="00032E5B"/>
    <w:rsid w:val="000428B1"/>
    <w:rsid w:val="000442CE"/>
    <w:rsid w:val="00047C7D"/>
    <w:rsid w:val="00051665"/>
    <w:rsid w:val="00052D24"/>
    <w:rsid w:val="00053748"/>
    <w:rsid w:val="00053929"/>
    <w:rsid w:val="00053E31"/>
    <w:rsid w:val="000568E5"/>
    <w:rsid w:val="00057558"/>
    <w:rsid w:val="00057A56"/>
    <w:rsid w:val="00061412"/>
    <w:rsid w:val="00066D0A"/>
    <w:rsid w:val="00067465"/>
    <w:rsid w:val="00075645"/>
    <w:rsid w:val="00076325"/>
    <w:rsid w:val="00095901"/>
    <w:rsid w:val="0009738D"/>
    <w:rsid w:val="000A1F09"/>
    <w:rsid w:val="000A64B6"/>
    <w:rsid w:val="000A6E9E"/>
    <w:rsid w:val="000A7EF7"/>
    <w:rsid w:val="000B30D6"/>
    <w:rsid w:val="000B78F4"/>
    <w:rsid w:val="000C05A5"/>
    <w:rsid w:val="000C43D8"/>
    <w:rsid w:val="000C567E"/>
    <w:rsid w:val="000C63C5"/>
    <w:rsid w:val="000C73C3"/>
    <w:rsid w:val="000D0653"/>
    <w:rsid w:val="000D1042"/>
    <w:rsid w:val="000E23C2"/>
    <w:rsid w:val="000F5CE1"/>
    <w:rsid w:val="00124A69"/>
    <w:rsid w:val="00134A77"/>
    <w:rsid w:val="00143BC1"/>
    <w:rsid w:val="001456A1"/>
    <w:rsid w:val="00145A2D"/>
    <w:rsid w:val="00145D80"/>
    <w:rsid w:val="00147553"/>
    <w:rsid w:val="001475C0"/>
    <w:rsid w:val="001558E8"/>
    <w:rsid w:val="00161450"/>
    <w:rsid w:val="00162458"/>
    <w:rsid w:val="001708C8"/>
    <w:rsid w:val="00171BD0"/>
    <w:rsid w:val="00172F69"/>
    <w:rsid w:val="00173773"/>
    <w:rsid w:val="00176AD4"/>
    <w:rsid w:val="0018148A"/>
    <w:rsid w:val="00184404"/>
    <w:rsid w:val="00197377"/>
    <w:rsid w:val="001A0D62"/>
    <w:rsid w:val="001A50E8"/>
    <w:rsid w:val="001C03BD"/>
    <w:rsid w:val="001C4042"/>
    <w:rsid w:val="001D2D43"/>
    <w:rsid w:val="001E06C0"/>
    <w:rsid w:val="001F26DA"/>
    <w:rsid w:val="001F2809"/>
    <w:rsid w:val="002006EE"/>
    <w:rsid w:val="00201A3C"/>
    <w:rsid w:val="00202277"/>
    <w:rsid w:val="00223E2B"/>
    <w:rsid w:val="0023013E"/>
    <w:rsid w:val="0023203F"/>
    <w:rsid w:val="00233A67"/>
    <w:rsid w:val="00242545"/>
    <w:rsid w:val="002463C3"/>
    <w:rsid w:val="0024727D"/>
    <w:rsid w:val="00250BF4"/>
    <w:rsid w:val="00262147"/>
    <w:rsid w:val="00263A39"/>
    <w:rsid w:val="00264555"/>
    <w:rsid w:val="0026470E"/>
    <w:rsid w:val="00267ADB"/>
    <w:rsid w:val="00276C43"/>
    <w:rsid w:val="002865F5"/>
    <w:rsid w:val="00293710"/>
    <w:rsid w:val="00295A55"/>
    <w:rsid w:val="002A0093"/>
    <w:rsid w:val="002B1342"/>
    <w:rsid w:val="002B16E1"/>
    <w:rsid w:val="002B7D70"/>
    <w:rsid w:val="002C1A45"/>
    <w:rsid w:val="002C22D7"/>
    <w:rsid w:val="002D3ACF"/>
    <w:rsid w:val="002E1721"/>
    <w:rsid w:val="002E422B"/>
    <w:rsid w:val="002E42B1"/>
    <w:rsid w:val="002E4BB7"/>
    <w:rsid w:val="002F0568"/>
    <w:rsid w:val="002F0A36"/>
    <w:rsid w:val="002F74BB"/>
    <w:rsid w:val="002F757B"/>
    <w:rsid w:val="00300465"/>
    <w:rsid w:val="00301E1E"/>
    <w:rsid w:val="00306DB9"/>
    <w:rsid w:val="0030781E"/>
    <w:rsid w:val="00316576"/>
    <w:rsid w:val="0031665D"/>
    <w:rsid w:val="0032058C"/>
    <w:rsid w:val="003225B9"/>
    <w:rsid w:val="0032635B"/>
    <w:rsid w:val="003337A2"/>
    <w:rsid w:val="00333B79"/>
    <w:rsid w:val="003355D6"/>
    <w:rsid w:val="0034418A"/>
    <w:rsid w:val="003441FE"/>
    <w:rsid w:val="0034504B"/>
    <w:rsid w:val="00360A7D"/>
    <w:rsid w:val="00377212"/>
    <w:rsid w:val="003850EE"/>
    <w:rsid w:val="00386807"/>
    <w:rsid w:val="003876C9"/>
    <w:rsid w:val="00396B0D"/>
    <w:rsid w:val="003A0A24"/>
    <w:rsid w:val="003A1936"/>
    <w:rsid w:val="003A27A5"/>
    <w:rsid w:val="003A6AEB"/>
    <w:rsid w:val="003B35F4"/>
    <w:rsid w:val="003C08B3"/>
    <w:rsid w:val="003D47B5"/>
    <w:rsid w:val="003D4CFB"/>
    <w:rsid w:val="003F02F7"/>
    <w:rsid w:val="003F2CE0"/>
    <w:rsid w:val="003F5506"/>
    <w:rsid w:val="00413741"/>
    <w:rsid w:val="0041680A"/>
    <w:rsid w:val="00417582"/>
    <w:rsid w:val="00432851"/>
    <w:rsid w:val="00433130"/>
    <w:rsid w:val="00435D6B"/>
    <w:rsid w:val="004412E8"/>
    <w:rsid w:val="0044319F"/>
    <w:rsid w:val="00444DD8"/>
    <w:rsid w:val="004521A3"/>
    <w:rsid w:val="00453EE1"/>
    <w:rsid w:val="00457483"/>
    <w:rsid w:val="00464F8A"/>
    <w:rsid w:val="004714C9"/>
    <w:rsid w:val="004779EB"/>
    <w:rsid w:val="004814C2"/>
    <w:rsid w:val="00487A6D"/>
    <w:rsid w:val="0049278F"/>
    <w:rsid w:val="00494930"/>
    <w:rsid w:val="004960BE"/>
    <w:rsid w:val="004A3F06"/>
    <w:rsid w:val="004A67B2"/>
    <w:rsid w:val="004A6B24"/>
    <w:rsid w:val="004C175F"/>
    <w:rsid w:val="004C2F3B"/>
    <w:rsid w:val="004C3005"/>
    <w:rsid w:val="004F332D"/>
    <w:rsid w:val="004F39B8"/>
    <w:rsid w:val="00507139"/>
    <w:rsid w:val="0051424D"/>
    <w:rsid w:val="00514FD2"/>
    <w:rsid w:val="00520A22"/>
    <w:rsid w:val="00522F78"/>
    <w:rsid w:val="00523B77"/>
    <w:rsid w:val="00526CFB"/>
    <w:rsid w:val="00531404"/>
    <w:rsid w:val="005336CB"/>
    <w:rsid w:val="0054415E"/>
    <w:rsid w:val="005443AE"/>
    <w:rsid w:val="00546B51"/>
    <w:rsid w:val="00550D3F"/>
    <w:rsid w:val="00555210"/>
    <w:rsid w:val="00560C45"/>
    <w:rsid w:val="005664C9"/>
    <w:rsid w:val="00572A2F"/>
    <w:rsid w:val="00581D5B"/>
    <w:rsid w:val="0058579A"/>
    <w:rsid w:val="005865EB"/>
    <w:rsid w:val="00590532"/>
    <w:rsid w:val="005911C2"/>
    <w:rsid w:val="005A0904"/>
    <w:rsid w:val="005B1A7C"/>
    <w:rsid w:val="005B4082"/>
    <w:rsid w:val="005B54A9"/>
    <w:rsid w:val="005C3D1C"/>
    <w:rsid w:val="005C5DE6"/>
    <w:rsid w:val="005D41A5"/>
    <w:rsid w:val="005D5264"/>
    <w:rsid w:val="005D737E"/>
    <w:rsid w:val="005D778E"/>
    <w:rsid w:val="005E1F67"/>
    <w:rsid w:val="005E65E0"/>
    <w:rsid w:val="005F2A23"/>
    <w:rsid w:val="005F30A8"/>
    <w:rsid w:val="005F4ED7"/>
    <w:rsid w:val="006017BB"/>
    <w:rsid w:val="00601F68"/>
    <w:rsid w:val="0060417B"/>
    <w:rsid w:val="00607BD9"/>
    <w:rsid w:val="00613769"/>
    <w:rsid w:val="00621A16"/>
    <w:rsid w:val="00625CDF"/>
    <w:rsid w:val="00625D9D"/>
    <w:rsid w:val="0062638E"/>
    <w:rsid w:val="0063012D"/>
    <w:rsid w:val="006303F9"/>
    <w:rsid w:val="00633352"/>
    <w:rsid w:val="00634751"/>
    <w:rsid w:val="00636EA2"/>
    <w:rsid w:val="00642178"/>
    <w:rsid w:val="00644C19"/>
    <w:rsid w:val="006455C0"/>
    <w:rsid w:val="006470CB"/>
    <w:rsid w:val="00663937"/>
    <w:rsid w:val="0066507A"/>
    <w:rsid w:val="0067416F"/>
    <w:rsid w:val="00680AB4"/>
    <w:rsid w:val="00685254"/>
    <w:rsid w:val="00686F43"/>
    <w:rsid w:val="006A003C"/>
    <w:rsid w:val="006A7C6D"/>
    <w:rsid w:val="006B17A0"/>
    <w:rsid w:val="006B4954"/>
    <w:rsid w:val="006C105A"/>
    <w:rsid w:val="006C479C"/>
    <w:rsid w:val="006C4EF3"/>
    <w:rsid w:val="006C5289"/>
    <w:rsid w:val="006C65B7"/>
    <w:rsid w:val="006D01D5"/>
    <w:rsid w:val="006D39E8"/>
    <w:rsid w:val="006D6AC4"/>
    <w:rsid w:val="006E19FE"/>
    <w:rsid w:val="006E3B7A"/>
    <w:rsid w:val="006E630D"/>
    <w:rsid w:val="006F19EE"/>
    <w:rsid w:val="006F2DD4"/>
    <w:rsid w:val="006F57DE"/>
    <w:rsid w:val="007026FA"/>
    <w:rsid w:val="00704C61"/>
    <w:rsid w:val="0070576C"/>
    <w:rsid w:val="00707051"/>
    <w:rsid w:val="00707E03"/>
    <w:rsid w:val="007126F8"/>
    <w:rsid w:val="007128C7"/>
    <w:rsid w:val="0071734C"/>
    <w:rsid w:val="00720C09"/>
    <w:rsid w:val="00727127"/>
    <w:rsid w:val="00727C38"/>
    <w:rsid w:val="00730EA5"/>
    <w:rsid w:val="007332EF"/>
    <w:rsid w:val="00734B5C"/>
    <w:rsid w:val="00736E1D"/>
    <w:rsid w:val="00741AB6"/>
    <w:rsid w:val="007443D8"/>
    <w:rsid w:val="00746EB3"/>
    <w:rsid w:val="00752221"/>
    <w:rsid w:val="0076433B"/>
    <w:rsid w:val="007654A1"/>
    <w:rsid w:val="007677A8"/>
    <w:rsid w:val="00767C26"/>
    <w:rsid w:val="007725BF"/>
    <w:rsid w:val="00775DCB"/>
    <w:rsid w:val="00780808"/>
    <w:rsid w:val="00782AF3"/>
    <w:rsid w:val="00784FA6"/>
    <w:rsid w:val="00786683"/>
    <w:rsid w:val="007875FC"/>
    <w:rsid w:val="0079283B"/>
    <w:rsid w:val="00796AEA"/>
    <w:rsid w:val="00797B34"/>
    <w:rsid w:val="007A0FBE"/>
    <w:rsid w:val="007B063D"/>
    <w:rsid w:val="007B6A3A"/>
    <w:rsid w:val="007C32DE"/>
    <w:rsid w:val="007C4032"/>
    <w:rsid w:val="007D7A0A"/>
    <w:rsid w:val="007E60B7"/>
    <w:rsid w:val="008003E4"/>
    <w:rsid w:val="0080223E"/>
    <w:rsid w:val="0080541E"/>
    <w:rsid w:val="00805803"/>
    <w:rsid w:val="00822824"/>
    <w:rsid w:val="0082619D"/>
    <w:rsid w:val="00832472"/>
    <w:rsid w:val="00833988"/>
    <w:rsid w:val="0083667A"/>
    <w:rsid w:val="00844CDC"/>
    <w:rsid w:val="00845BE4"/>
    <w:rsid w:val="00845CE8"/>
    <w:rsid w:val="008575E9"/>
    <w:rsid w:val="00860875"/>
    <w:rsid w:val="00860A49"/>
    <w:rsid w:val="00860DFD"/>
    <w:rsid w:val="00872AA6"/>
    <w:rsid w:val="00874C41"/>
    <w:rsid w:val="00882220"/>
    <w:rsid w:val="00882279"/>
    <w:rsid w:val="008837E4"/>
    <w:rsid w:val="00892274"/>
    <w:rsid w:val="00892A07"/>
    <w:rsid w:val="00894729"/>
    <w:rsid w:val="00895793"/>
    <w:rsid w:val="00897E8A"/>
    <w:rsid w:val="008A2A00"/>
    <w:rsid w:val="008C6751"/>
    <w:rsid w:val="008E6A57"/>
    <w:rsid w:val="008F3C8A"/>
    <w:rsid w:val="008F4A96"/>
    <w:rsid w:val="00905047"/>
    <w:rsid w:val="0091219D"/>
    <w:rsid w:val="00913CFE"/>
    <w:rsid w:val="00915D23"/>
    <w:rsid w:val="00925127"/>
    <w:rsid w:val="00926799"/>
    <w:rsid w:val="0094380C"/>
    <w:rsid w:val="00944534"/>
    <w:rsid w:val="009607E2"/>
    <w:rsid w:val="0099160F"/>
    <w:rsid w:val="0099364A"/>
    <w:rsid w:val="009A44AA"/>
    <w:rsid w:val="009A685F"/>
    <w:rsid w:val="009B168F"/>
    <w:rsid w:val="009B4249"/>
    <w:rsid w:val="009B4891"/>
    <w:rsid w:val="009C0E56"/>
    <w:rsid w:val="009C3885"/>
    <w:rsid w:val="009C45E4"/>
    <w:rsid w:val="009C54CC"/>
    <w:rsid w:val="009D4FBB"/>
    <w:rsid w:val="009D5D99"/>
    <w:rsid w:val="009E09DC"/>
    <w:rsid w:val="009E0C43"/>
    <w:rsid w:val="009E0D15"/>
    <w:rsid w:val="009E0D9E"/>
    <w:rsid w:val="009F5BED"/>
    <w:rsid w:val="009F7D63"/>
    <w:rsid w:val="00A01B04"/>
    <w:rsid w:val="00A043DA"/>
    <w:rsid w:val="00A0557E"/>
    <w:rsid w:val="00A07B70"/>
    <w:rsid w:val="00A07D96"/>
    <w:rsid w:val="00A1017A"/>
    <w:rsid w:val="00A1730D"/>
    <w:rsid w:val="00A17CBA"/>
    <w:rsid w:val="00A23A4D"/>
    <w:rsid w:val="00A2626E"/>
    <w:rsid w:val="00A26917"/>
    <w:rsid w:val="00A27965"/>
    <w:rsid w:val="00A3379E"/>
    <w:rsid w:val="00A441DC"/>
    <w:rsid w:val="00A46154"/>
    <w:rsid w:val="00A64E94"/>
    <w:rsid w:val="00A70E65"/>
    <w:rsid w:val="00A90D35"/>
    <w:rsid w:val="00A93D63"/>
    <w:rsid w:val="00AA2EF0"/>
    <w:rsid w:val="00AA2F66"/>
    <w:rsid w:val="00AB1816"/>
    <w:rsid w:val="00AB56A6"/>
    <w:rsid w:val="00AC0709"/>
    <w:rsid w:val="00AD07D8"/>
    <w:rsid w:val="00AD33B1"/>
    <w:rsid w:val="00AE0D0B"/>
    <w:rsid w:val="00AF1CA4"/>
    <w:rsid w:val="00AF5F71"/>
    <w:rsid w:val="00AF6B4F"/>
    <w:rsid w:val="00B015AB"/>
    <w:rsid w:val="00B03A39"/>
    <w:rsid w:val="00B03B03"/>
    <w:rsid w:val="00B06221"/>
    <w:rsid w:val="00B07D7A"/>
    <w:rsid w:val="00B1350D"/>
    <w:rsid w:val="00B137E9"/>
    <w:rsid w:val="00B2177E"/>
    <w:rsid w:val="00B23E98"/>
    <w:rsid w:val="00B256D9"/>
    <w:rsid w:val="00B27133"/>
    <w:rsid w:val="00B30D0D"/>
    <w:rsid w:val="00B3256B"/>
    <w:rsid w:val="00B337C4"/>
    <w:rsid w:val="00B345A3"/>
    <w:rsid w:val="00B35A1A"/>
    <w:rsid w:val="00B4268D"/>
    <w:rsid w:val="00B44EF8"/>
    <w:rsid w:val="00B5473F"/>
    <w:rsid w:val="00B6030B"/>
    <w:rsid w:val="00B61223"/>
    <w:rsid w:val="00B708A1"/>
    <w:rsid w:val="00B71619"/>
    <w:rsid w:val="00B73FB3"/>
    <w:rsid w:val="00B772FF"/>
    <w:rsid w:val="00B861DF"/>
    <w:rsid w:val="00B8761F"/>
    <w:rsid w:val="00B90B8D"/>
    <w:rsid w:val="00B90F6A"/>
    <w:rsid w:val="00BA09A2"/>
    <w:rsid w:val="00BA31E5"/>
    <w:rsid w:val="00BA6875"/>
    <w:rsid w:val="00BB3153"/>
    <w:rsid w:val="00BC51F6"/>
    <w:rsid w:val="00BC6D54"/>
    <w:rsid w:val="00BD2F02"/>
    <w:rsid w:val="00BD32C5"/>
    <w:rsid w:val="00BD3E51"/>
    <w:rsid w:val="00BD5844"/>
    <w:rsid w:val="00BD6B12"/>
    <w:rsid w:val="00BE22A6"/>
    <w:rsid w:val="00BE23A0"/>
    <w:rsid w:val="00BF35A2"/>
    <w:rsid w:val="00C02F11"/>
    <w:rsid w:val="00C12838"/>
    <w:rsid w:val="00C13997"/>
    <w:rsid w:val="00C16314"/>
    <w:rsid w:val="00C16777"/>
    <w:rsid w:val="00C30A64"/>
    <w:rsid w:val="00C3131E"/>
    <w:rsid w:val="00C31F0B"/>
    <w:rsid w:val="00C403C2"/>
    <w:rsid w:val="00C5106A"/>
    <w:rsid w:val="00C55A5B"/>
    <w:rsid w:val="00C6340E"/>
    <w:rsid w:val="00C63D41"/>
    <w:rsid w:val="00C71D0D"/>
    <w:rsid w:val="00C739F0"/>
    <w:rsid w:val="00C765D4"/>
    <w:rsid w:val="00C80E12"/>
    <w:rsid w:val="00C81857"/>
    <w:rsid w:val="00C85912"/>
    <w:rsid w:val="00C93377"/>
    <w:rsid w:val="00CA13DE"/>
    <w:rsid w:val="00CA399D"/>
    <w:rsid w:val="00CA7495"/>
    <w:rsid w:val="00CB08E1"/>
    <w:rsid w:val="00CB21B5"/>
    <w:rsid w:val="00CB71E9"/>
    <w:rsid w:val="00CB7C64"/>
    <w:rsid w:val="00CC0A4D"/>
    <w:rsid w:val="00CC2439"/>
    <w:rsid w:val="00CC2509"/>
    <w:rsid w:val="00CC42F8"/>
    <w:rsid w:val="00CD1F67"/>
    <w:rsid w:val="00CD24A7"/>
    <w:rsid w:val="00CD2E62"/>
    <w:rsid w:val="00CD52A2"/>
    <w:rsid w:val="00CE563B"/>
    <w:rsid w:val="00CE6A1C"/>
    <w:rsid w:val="00CF00D9"/>
    <w:rsid w:val="00CF45C1"/>
    <w:rsid w:val="00D02FCF"/>
    <w:rsid w:val="00D05B2C"/>
    <w:rsid w:val="00D072FB"/>
    <w:rsid w:val="00D12B23"/>
    <w:rsid w:val="00D135B6"/>
    <w:rsid w:val="00D2572A"/>
    <w:rsid w:val="00D25785"/>
    <w:rsid w:val="00D40FCF"/>
    <w:rsid w:val="00D51AD0"/>
    <w:rsid w:val="00D54C6F"/>
    <w:rsid w:val="00D56627"/>
    <w:rsid w:val="00D6120D"/>
    <w:rsid w:val="00D65266"/>
    <w:rsid w:val="00D65FAD"/>
    <w:rsid w:val="00D85C6D"/>
    <w:rsid w:val="00D873AE"/>
    <w:rsid w:val="00D90598"/>
    <w:rsid w:val="00D94B10"/>
    <w:rsid w:val="00D94F18"/>
    <w:rsid w:val="00D97ED2"/>
    <w:rsid w:val="00DA07E0"/>
    <w:rsid w:val="00DC0C9B"/>
    <w:rsid w:val="00DD4256"/>
    <w:rsid w:val="00DE272D"/>
    <w:rsid w:val="00DF21F7"/>
    <w:rsid w:val="00DF34F4"/>
    <w:rsid w:val="00E03580"/>
    <w:rsid w:val="00E14A10"/>
    <w:rsid w:val="00E156AF"/>
    <w:rsid w:val="00E20A0C"/>
    <w:rsid w:val="00E20ECB"/>
    <w:rsid w:val="00E21220"/>
    <w:rsid w:val="00E23287"/>
    <w:rsid w:val="00E24EF4"/>
    <w:rsid w:val="00E32EB6"/>
    <w:rsid w:val="00E364E5"/>
    <w:rsid w:val="00E4343C"/>
    <w:rsid w:val="00E523F1"/>
    <w:rsid w:val="00E628F2"/>
    <w:rsid w:val="00E65979"/>
    <w:rsid w:val="00E70F49"/>
    <w:rsid w:val="00E94A60"/>
    <w:rsid w:val="00E96124"/>
    <w:rsid w:val="00EA791D"/>
    <w:rsid w:val="00EB157C"/>
    <w:rsid w:val="00EC19DF"/>
    <w:rsid w:val="00EC35CC"/>
    <w:rsid w:val="00EC60CC"/>
    <w:rsid w:val="00ED3065"/>
    <w:rsid w:val="00ED66A8"/>
    <w:rsid w:val="00EE2222"/>
    <w:rsid w:val="00EE3E52"/>
    <w:rsid w:val="00EF1C0A"/>
    <w:rsid w:val="00F03359"/>
    <w:rsid w:val="00F070AE"/>
    <w:rsid w:val="00F07C4B"/>
    <w:rsid w:val="00F17830"/>
    <w:rsid w:val="00F215AC"/>
    <w:rsid w:val="00F22A2D"/>
    <w:rsid w:val="00F26E14"/>
    <w:rsid w:val="00F30443"/>
    <w:rsid w:val="00F32BA0"/>
    <w:rsid w:val="00F33EE6"/>
    <w:rsid w:val="00F53D58"/>
    <w:rsid w:val="00F6432D"/>
    <w:rsid w:val="00F75D99"/>
    <w:rsid w:val="00F855C7"/>
    <w:rsid w:val="00F923BF"/>
    <w:rsid w:val="00F9290F"/>
    <w:rsid w:val="00FA691D"/>
    <w:rsid w:val="00FA7461"/>
    <w:rsid w:val="00FB114D"/>
    <w:rsid w:val="00FC37A5"/>
    <w:rsid w:val="00FE6EDF"/>
    <w:rsid w:val="00FF1F49"/>
    <w:rsid w:val="00FF25F0"/>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D04E5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1680A"/>
  </w:style>
  <w:style w:type="paragraph" w:styleId="berschrift3">
    <w:name w:val="heading 3"/>
    <w:basedOn w:val="Standard"/>
    <w:next w:val="Standard"/>
    <w:qFormat/>
    <w:rsid w:val="0041680A"/>
    <w:pPr>
      <w:keepNext/>
      <w:numPr>
        <w:ilvl w:val="2"/>
        <w:numId w:val="2"/>
      </w:numPr>
      <w:spacing w:before="240" w:after="60"/>
      <w:outlineLvl w:val="2"/>
    </w:pPr>
    <w:rPr>
      <w:rFonts w:ascii="Courier New" w:hAnsi="Courier New"/>
      <w:b/>
    </w:rPr>
  </w:style>
  <w:style w:type="paragraph" w:styleId="berschrift4">
    <w:name w:val="heading 4"/>
    <w:basedOn w:val="Standard"/>
    <w:next w:val="Standard"/>
    <w:qFormat/>
    <w:rsid w:val="0041680A"/>
    <w:pPr>
      <w:keepNext/>
      <w:numPr>
        <w:ilvl w:val="3"/>
        <w:numId w:val="1"/>
      </w:numPr>
      <w:spacing w:before="240" w:after="60"/>
      <w:outlineLvl w:val="3"/>
    </w:pPr>
    <w:rPr>
      <w:rFonts w:ascii="Arial" w:hAnsi="Arial"/>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rsid w:val="000D1042"/>
    <w:pPr>
      <w:tabs>
        <w:tab w:val="center" w:pos="4536"/>
        <w:tab w:val="right" w:pos="9072"/>
      </w:tabs>
    </w:pPr>
  </w:style>
  <w:style w:type="paragraph" w:styleId="Fuzeile">
    <w:name w:val="footer"/>
    <w:basedOn w:val="Standard"/>
    <w:link w:val="FuzeileZeichen"/>
    <w:rsid w:val="000D1042"/>
    <w:pPr>
      <w:tabs>
        <w:tab w:val="center" w:pos="4536"/>
        <w:tab w:val="right" w:pos="9072"/>
      </w:tabs>
    </w:pPr>
  </w:style>
  <w:style w:type="character" w:styleId="Seitenzahl">
    <w:name w:val="page number"/>
    <w:basedOn w:val="Absatzstandardschriftart"/>
    <w:rsid w:val="00C71D0D"/>
  </w:style>
  <w:style w:type="paragraph" w:styleId="Sprechblasentext">
    <w:name w:val="Balloon Text"/>
    <w:basedOn w:val="Standard"/>
    <w:semiHidden/>
    <w:rsid w:val="00CB7C64"/>
    <w:rPr>
      <w:rFonts w:ascii="Tahoma" w:hAnsi="Tahoma" w:cs="Tahoma"/>
      <w:sz w:val="16"/>
      <w:szCs w:val="16"/>
    </w:rPr>
  </w:style>
  <w:style w:type="character" w:customStyle="1" w:styleId="FuzeileZeichen">
    <w:name w:val="Fußzeile Zeichen"/>
    <w:link w:val="Fuzeile"/>
    <w:rsid w:val="00784FA6"/>
  </w:style>
  <w:style w:type="character" w:customStyle="1" w:styleId="KopfzeileZeichen">
    <w:name w:val="Kopfzeile Zeichen"/>
    <w:link w:val="Kopfzeile"/>
    <w:uiPriority w:val="99"/>
    <w:rsid w:val="009607E2"/>
  </w:style>
  <w:style w:type="character" w:styleId="Link">
    <w:name w:val="Hyperlink"/>
    <w:rsid w:val="003A27A5"/>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41680A"/>
  </w:style>
  <w:style w:type="paragraph" w:styleId="berschrift3">
    <w:name w:val="heading 3"/>
    <w:basedOn w:val="Standard"/>
    <w:next w:val="Standard"/>
    <w:qFormat/>
    <w:rsid w:val="0041680A"/>
    <w:pPr>
      <w:keepNext/>
      <w:numPr>
        <w:ilvl w:val="2"/>
        <w:numId w:val="2"/>
      </w:numPr>
      <w:spacing w:before="240" w:after="60"/>
      <w:outlineLvl w:val="2"/>
    </w:pPr>
    <w:rPr>
      <w:rFonts w:ascii="Courier New" w:hAnsi="Courier New"/>
      <w:b/>
    </w:rPr>
  </w:style>
  <w:style w:type="paragraph" w:styleId="berschrift4">
    <w:name w:val="heading 4"/>
    <w:basedOn w:val="Standard"/>
    <w:next w:val="Standard"/>
    <w:qFormat/>
    <w:rsid w:val="0041680A"/>
    <w:pPr>
      <w:keepNext/>
      <w:numPr>
        <w:ilvl w:val="3"/>
        <w:numId w:val="1"/>
      </w:numPr>
      <w:spacing w:before="240" w:after="60"/>
      <w:outlineLvl w:val="3"/>
    </w:pPr>
    <w:rPr>
      <w:rFonts w:ascii="Arial" w:hAnsi="Arial"/>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uiPriority w:val="99"/>
    <w:rsid w:val="000D1042"/>
    <w:pPr>
      <w:tabs>
        <w:tab w:val="center" w:pos="4536"/>
        <w:tab w:val="right" w:pos="9072"/>
      </w:tabs>
    </w:pPr>
  </w:style>
  <w:style w:type="paragraph" w:styleId="Fuzeile">
    <w:name w:val="footer"/>
    <w:basedOn w:val="Standard"/>
    <w:link w:val="FuzeileZeichen"/>
    <w:rsid w:val="000D1042"/>
    <w:pPr>
      <w:tabs>
        <w:tab w:val="center" w:pos="4536"/>
        <w:tab w:val="right" w:pos="9072"/>
      </w:tabs>
    </w:pPr>
  </w:style>
  <w:style w:type="character" w:styleId="Seitenzahl">
    <w:name w:val="page number"/>
    <w:basedOn w:val="Absatzstandardschriftart"/>
    <w:rsid w:val="00C71D0D"/>
  </w:style>
  <w:style w:type="paragraph" w:styleId="Sprechblasentext">
    <w:name w:val="Balloon Text"/>
    <w:basedOn w:val="Standard"/>
    <w:semiHidden/>
    <w:rsid w:val="00CB7C64"/>
    <w:rPr>
      <w:rFonts w:ascii="Tahoma" w:hAnsi="Tahoma" w:cs="Tahoma"/>
      <w:sz w:val="16"/>
      <w:szCs w:val="16"/>
    </w:rPr>
  </w:style>
  <w:style w:type="character" w:customStyle="1" w:styleId="FuzeileZeichen">
    <w:name w:val="Fußzeile Zeichen"/>
    <w:link w:val="Fuzeile"/>
    <w:rsid w:val="00784FA6"/>
  </w:style>
  <w:style w:type="character" w:customStyle="1" w:styleId="KopfzeileZeichen">
    <w:name w:val="Kopfzeile Zeichen"/>
    <w:link w:val="Kopfzeile"/>
    <w:uiPriority w:val="99"/>
    <w:rsid w:val="009607E2"/>
  </w:style>
  <w:style w:type="character" w:styleId="Link">
    <w:name w:val="Hyperlink"/>
    <w:rsid w:val="003A27A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0348169">
      <w:bodyDiv w:val="1"/>
      <w:marLeft w:val="0"/>
      <w:marRight w:val="0"/>
      <w:marTop w:val="0"/>
      <w:marBottom w:val="0"/>
      <w:divBdr>
        <w:top w:val="none" w:sz="0" w:space="0" w:color="auto"/>
        <w:left w:val="none" w:sz="0" w:space="0" w:color="auto"/>
        <w:bottom w:val="none" w:sz="0" w:space="0" w:color="auto"/>
        <w:right w:val="none" w:sz="0" w:space="0" w:color="auto"/>
      </w:divBdr>
    </w:div>
    <w:div w:id="483476631">
      <w:bodyDiv w:val="1"/>
      <w:marLeft w:val="0"/>
      <w:marRight w:val="0"/>
      <w:marTop w:val="0"/>
      <w:marBottom w:val="0"/>
      <w:divBdr>
        <w:top w:val="none" w:sz="0" w:space="0" w:color="auto"/>
        <w:left w:val="none" w:sz="0" w:space="0" w:color="auto"/>
        <w:bottom w:val="none" w:sz="0" w:space="0" w:color="auto"/>
        <w:right w:val="none" w:sz="0" w:space="0" w:color="auto"/>
      </w:divBdr>
    </w:div>
    <w:div w:id="1873690026">
      <w:bodyDiv w:val="1"/>
      <w:marLeft w:val="0"/>
      <w:marRight w:val="0"/>
      <w:marTop w:val="0"/>
      <w:marBottom w:val="0"/>
      <w:divBdr>
        <w:top w:val="none" w:sz="0" w:space="0" w:color="auto"/>
        <w:left w:val="none" w:sz="0" w:space="0" w:color="auto"/>
        <w:bottom w:val="none" w:sz="0" w:space="0" w:color="auto"/>
        <w:right w:val="none" w:sz="0" w:space="0" w:color="auto"/>
      </w:divBdr>
    </w:div>
    <w:div w:id="2060782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oter" Target="footer2.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hyperlink" Target="mailto:treffymedia@freefm.de" TargetMode="External"/><Relationship Id="rId10" Type="http://schemas.openxmlformats.org/officeDocument/2006/relationships/hyperlink" Target="mailto:praktikant@press-n-relations.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D:\privat\Sabine\freefm\projekte\2016_jugend\002_PR\Grafik\Treff-Y-Media.do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\privat\Sabine\freefm\projekte\2016_jugend\002_PR\Grafik\Treff-Y-Media.dot</Template>
  <TotalTime>0</TotalTime>
  <Pages>2</Pages>
  <Words>703</Words>
  <Characters>4429</Characters>
  <Application>Microsoft Macintosh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Arbeitsgemeinschaft</vt:lpstr>
    </vt:vector>
  </TitlesOfParts>
  <Company>Gigatronik GmbH</Company>
  <LinksUpToDate>false</LinksUpToDate>
  <CharactersWithSpaces>5122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Arbeitsgemeinschaft</dc:title>
  <dc:creator>Fratzke, Sabine</dc:creator>
  <cp:lastModifiedBy>Désirée Müller-Tischauser</cp:lastModifiedBy>
  <cp:revision>3</cp:revision>
  <cp:lastPrinted>2017-04-07T12:56:00Z</cp:lastPrinted>
  <dcterms:created xsi:type="dcterms:W3CDTF">2017-04-07T13:23:00Z</dcterms:created>
  <dcterms:modified xsi:type="dcterms:W3CDTF">2017-04-10T11:10:00Z</dcterms:modified>
</cp:coreProperties>
</file>